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A4F0D3" w14:textId="147568BC" w:rsidR="00CB68CF" w:rsidRDefault="00CB68CF" w:rsidP="00CB68CF">
      <w:pPr>
        <w:pStyle w:val="Nzev"/>
      </w:pPr>
      <w:r>
        <w:t xml:space="preserve">TisK 3d modelu školy </w:t>
      </w:r>
    </w:p>
    <w:p w14:paraId="42E9131A" w14:textId="028EB619" w:rsidR="006B3869" w:rsidRDefault="006B3869" w:rsidP="006B3869">
      <w:pPr>
        <w:rPr>
          <w:lang w:val="sk-SK"/>
        </w:rPr>
      </w:pPr>
    </w:p>
    <w:p w14:paraId="37EC94E8" w14:textId="0A194820" w:rsidR="006B3869" w:rsidRDefault="006B3869" w:rsidP="006B3869">
      <w:pPr>
        <w:rPr>
          <w:lang w:val="sk-SK"/>
        </w:rPr>
      </w:pPr>
    </w:p>
    <w:p w14:paraId="0FF5EEE8" w14:textId="77777777" w:rsidR="00CB68CF" w:rsidRDefault="00CB68CF" w:rsidP="00CB68CF">
      <w:pPr>
        <w:pStyle w:val="Podnadpis"/>
      </w:pPr>
      <w:r>
        <w:t xml:space="preserve">Cyrilometodějská církevní základní škola </w:t>
      </w:r>
    </w:p>
    <w:p w14:paraId="68DB0642" w14:textId="5D718352" w:rsidR="00CB68CF" w:rsidRDefault="00CB68CF" w:rsidP="00CB68CF">
      <w:pPr>
        <w:pStyle w:val="Podnadpis"/>
      </w:pPr>
      <w:r>
        <w:t>Lerchova 65, Brno</w:t>
      </w:r>
    </w:p>
    <w:p w14:paraId="79C371F9" w14:textId="30BE4F53" w:rsidR="006B3869" w:rsidRDefault="006B3869" w:rsidP="006B3869">
      <w:pPr>
        <w:pStyle w:val="Podnadpis"/>
        <w:rPr>
          <w:lang w:val="sk-SK"/>
        </w:rPr>
      </w:pPr>
    </w:p>
    <w:p w14:paraId="4EF5C3D2" w14:textId="7BAC52B1" w:rsidR="006B3869" w:rsidRDefault="006B3869">
      <w:pPr>
        <w:rPr>
          <w:lang w:val="sk-SK"/>
        </w:rPr>
      </w:pPr>
      <w:r w:rsidRPr="16EB3DF3">
        <w:rPr>
          <w:lang w:val="sk-SK"/>
        </w:rPr>
        <w:br w:type="page"/>
      </w:r>
    </w:p>
    <w:sdt>
      <w:sdtPr>
        <w:id w:val="310192907"/>
        <w:docPartObj>
          <w:docPartGallery w:val="Table of Contents"/>
          <w:docPartUnique/>
        </w:docPartObj>
      </w:sdtPr>
      <w:sdtContent>
        <w:p w14:paraId="3DF109D6" w14:textId="34CD88D8" w:rsidR="00C70FCE" w:rsidRDefault="16EB3DF3">
          <w:pPr>
            <w:pStyle w:val="Obsah1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r>
            <w:fldChar w:fldCharType="begin"/>
          </w:r>
          <w:r>
            <w:instrText>TOC \o \z \u \h</w:instrText>
          </w:r>
          <w:r>
            <w:fldChar w:fldCharType="separate"/>
          </w:r>
          <w:hyperlink w:anchor="_Toc117018842" w:history="1">
            <w:r w:rsidR="00C70FCE" w:rsidRPr="00746198">
              <w:rPr>
                <w:rStyle w:val="Hypertextovodkaz"/>
                <w:noProof/>
              </w:rPr>
              <w:t>Úvod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_Toc117018842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3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631338BF" w14:textId="33835C27" w:rsidR="00C70FCE" w:rsidRDefault="00000000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43" w:history="1">
            <w:r w:rsidR="00C70FCE" w:rsidRPr="00746198">
              <w:rPr>
                <w:rStyle w:val="Hypertextovodkaz"/>
                <w:noProof/>
              </w:rPr>
              <w:t>Anotace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_Toc117018843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3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7374E7B4" w14:textId="653B90A4" w:rsidR="00C70FCE" w:rsidRDefault="00000000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44" w:history="1">
            <w:r w:rsidR="00C70FCE" w:rsidRPr="00746198">
              <w:rPr>
                <w:rStyle w:val="Hypertextovodkaz"/>
                <w:noProof/>
              </w:rPr>
              <w:t>Cíle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_Toc117018844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3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66E9C8F1" w14:textId="005E9AE1" w:rsidR="00C70FCE" w:rsidRDefault="00000000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45" w:history="1">
            <w:r w:rsidR="00C70FCE" w:rsidRPr="00746198">
              <w:rPr>
                <w:rStyle w:val="Hypertextovodkaz"/>
                <w:noProof/>
              </w:rPr>
              <w:t>Využívaná technika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_Toc117018845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3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31CEBCC3" w14:textId="4083791F" w:rsidR="00C70FCE" w:rsidRDefault="00000000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46" w:history="1">
            <w:r w:rsidR="00C70FCE" w:rsidRPr="00746198">
              <w:rPr>
                <w:rStyle w:val="Hypertextovodkaz"/>
                <w:noProof/>
              </w:rPr>
              <w:t>Organizace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_Toc117018846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3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632C5E4D" w14:textId="549506AE" w:rsidR="00C70FCE" w:rsidRDefault="00000000">
          <w:pPr>
            <w:pStyle w:val="Obsah1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47" w:history="1">
            <w:r w:rsidR="00C70FCE" w:rsidRPr="00746198">
              <w:rPr>
                <w:rStyle w:val="Hypertextovodkaz"/>
                <w:noProof/>
              </w:rPr>
              <w:t>Metodika, postupy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_Toc117018847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4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382AAB88" w14:textId="2E77E300" w:rsidR="00C70FCE" w:rsidRDefault="00000000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48" w:history="1">
            <w:r w:rsidR="00C70FCE" w:rsidRPr="00746198">
              <w:rPr>
                <w:rStyle w:val="Hypertextovodkaz"/>
                <w:noProof/>
              </w:rPr>
              <w:t>Modelování v programu SketchUp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_Toc117018848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4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58034809" w14:textId="4B90CB2A" w:rsidR="00C70FCE" w:rsidRDefault="00000000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49" w:history="1">
            <w:r w:rsidR="00C70FCE" w:rsidRPr="00746198">
              <w:rPr>
                <w:rStyle w:val="Hypertextovodkaz"/>
                <w:noProof/>
              </w:rPr>
              <w:t>Konstrukce střechy na vzniklém půdorysu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_Toc117018849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5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10EF73FD" w14:textId="4821F8E2" w:rsidR="00C70FCE" w:rsidRDefault="00000000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50" w:history="1">
            <w:r w:rsidR="00C70FCE" w:rsidRPr="00746198">
              <w:rPr>
                <w:rStyle w:val="Hypertextovodkaz"/>
                <w:noProof/>
              </w:rPr>
              <w:t>Řešení profilu fasády – římsy, nerovnosti, atiky, šachty (Push/pull)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_Toc117018850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6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4D4167E8" w14:textId="75639FD1" w:rsidR="00C70FCE" w:rsidRDefault="00000000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51" w:history="1">
            <w:r w:rsidR="00C70FCE" w:rsidRPr="00746198">
              <w:rPr>
                <w:rStyle w:val="Hypertextovodkaz"/>
                <w:noProof/>
              </w:rPr>
              <w:t>Tisk modelu školy v 3D tiskárně / prototyp školy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_Toc117018851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7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613C158F" w14:textId="1FE2C411" w:rsidR="00C70FCE" w:rsidRDefault="00000000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52" w:history="1">
            <w:r w:rsidR="00C70FCE" w:rsidRPr="00746198">
              <w:rPr>
                <w:rStyle w:val="Hypertextovodkaz"/>
                <w:noProof/>
              </w:rPr>
              <w:t>Postup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_Toc117018852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7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5913E677" w14:textId="1E9CF2BA" w:rsidR="00C70FCE" w:rsidRDefault="00000000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53" w:history="1">
            <w:r w:rsidR="00C70FCE" w:rsidRPr="00746198">
              <w:rPr>
                <w:rStyle w:val="Hypertextovodkaz"/>
                <w:noProof/>
              </w:rPr>
              <w:t>Fotografie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_Toc117018853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8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6B7D4310" w14:textId="5A5E69DA" w:rsidR="00C70FCE" w:rsidRDefault="00000000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54" w:history="1">
            <w:r w:rsidR="00C70FCE" w:rsidRPr="00746198">
              <w:rPr>
                <w:rStyle w:val="Hypertextovodkaz"/>
                <w:noProof/>
              </w:rPr>
              <w:t>Cílový model školy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_Toc117018854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11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3F82A2DD" w14:textId="044822C9" w:rsidR="00C70FCE" w:rsidRDefault="00000000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55" w:history="1">
            <w:r w:rsidR="00C70FCE" w:rsidRPr="00746198">
              <w:rPr>
                <w:rStyle w:val="Hypertextovodkaz"/>
                <w:noProof/>
              </w:rPr>
              <w:t>Postup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_Toc117018855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11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11AEE16A" w14:textId="43CD78A2" w:rsidR="00C70FCE" w:rsidRDefault="00000000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56" w:history="1">
            <w:r w:rsidR="00C70FCE" w:rsidRPr="00746198">
              <w:rPr>
                <w:rStyle w:val="Hypertextovodkaz"/>
                <w:noProof/>
              </w:rPr>
              <w:t>Fotografie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_Toc117018856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12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7D0A4CE9" w14:textId="683B0507" w:rsidR="00C70FCE" w:rsidRDefault="00000000">
          <w:pPr>
            <w:pStyle w:val="Obsah2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57" w:history="1">
            <w:r w:rsidR="00C70FCE" w:rsidRPr="00746198">
              <w:rPr>
                <w:rStyle w:val="Hypertextovodkaz"/>
                <w:noProof/>
              </w:rPr>
              <w:t>Problémy s 3D tiskárnou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_Toc117018857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15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0F3589B3" w14:textId="67C3A89A" w:rsidR="00C70FCE" w:rsidRDefault="00000000">
          <w:pPr>
            <w:pStyle w:val="Obsah3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58" w:history="1">
            <w:r w:rsidR="00C70FCE" w:rsidRPr="00746198">
              <w:rPr>
                <w:rStyle w:val="Hypertextovodkaz"/>
                <w:noProof/>
              </w:rPr>
              <w:t>Fotografie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_Toc117018858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15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13F03FAB" w14:textId="15C7AC92" w:rsidR="00C70FCE" w:rsidRDefault="00000000">
          <w:pPr>
            <w:pStyle w:val="Obsah1"/>
            <w:tabs>
              <w:tab w:val="right" w:leader="dot" w:pos="9056"/>
            </w:tabs>
            <w:rPr>
              <w:noProof/>
              <w:sz w:val="24"/>
              <w:szCs w:val="24"/>
              <w:lang w:eastAsia="cs-CZ"/>
            </w:rPr>
          </w:pPr>
          <w:hyperlink w:anchor="_Toc117018859" w:history="1">
            <w:r w:rsidR="00C70FCE" w:rsidRPr="00746198">
              <w:rPr>
                <w:rStyle w:val="Hypertextovodkaz"/>
                <w:noProof/>
              </w:rPr>
              <w:t>Závěr a přínos projektu</w:t>
            </w:r>
            <w:r w:rsidR="00C70FCE">
              <w:rPr>
                <w:noProof/>
                <w:webHidden/>
              </w:rPr>
              <w:tab/>
            </w:r>
            <w:r w:rsidR="00C70FCE">
              <w:rPr>
                <w:noProof/>
                <w:webHidden/>
              </w:rPr>
              <w:fldChar w:fldCharType="begin"/>
            </w:r>
            <w:r w:rsidR="00C70FCE">
              <w:rPr>
                <w:noProof/>
                <w:webHidden/>
              </w:rPr>
              <w:instrText xml:space="preserve"> PAGEREF _Toc117018859 \h </w:instrText>
            </w:r>
            <w:r w:rsidR="00C70FCE">
              <w:rPr>
                <w:noProof/>
                <w:webHidden/>
              </w:rPr>
            </w:r>
            <w:r w:rsidR="00C70FCE">
              <w:rPr>
                <w:noProof/>
                <w:webHidden/>
              </w:rPr>
              <w:fldChar w:fldCharType="separate"/>
            </w:r>
            <w:r w:rsidR="00C70FCE">
              <w:rPr>
                <w:noProof/>
                <w:webHidden/>
              </w:rPr>
              <w:t>17</w:t>
            </w:r>
            <w:r w:rsidR="00C70FCE">
              <w:rPr>
                <w:noProof/>
                <w:webHidden/>
              </w:rPr>
              <w:fldChar w:fldCharType="end"/>
            </w:r>
          </w:hyperlink>
        </w:p>
        <w:p w14:paraId="1A46E1D5" w14:textId="02C739F9" w:rsidR="16EB3DF3" w:rsidRDefault="16EB3DF3" w:rsidP="16EB3DF3">
          <w:pPr>
            <w:pStyle w:val="Obsah1"/>
            <w:tabs>
              <w:tab w:val="right" w:leader="dot" w:pos="9060"/>
            </w:tabs>
          </w:pPr>
          <w:r>
            <w:fldChar w:fldCharType="end"/>
          </w:r>
        </w:p>
      </w:sdtContent>
    </w:sdt>
    <w:p w14:paraId="13A3F05B" w14:textId="66D807A2" w:rsidR="006B3869" w:rsidRDefault="006B3869" w:rsidP="006B3869">
      <w:pPr>
        <w:rPr>
          <w:b/>
          <w:bCs/>
        </w:rPr>
      </w:pPr>
    </w:p>
    <w:p w14:paraId="581BFAC6" w14:textId="77777777" w:rsidR="006B3869" w:rsidRDefault="006B3869" w:rsidP="006B3869">
      <w:r w:rsidRPr="16EB3DF3">
        <w:rPr>
          <w:b/>
          <w:bCs/>
        </w:rPr>
        <w:br w:type="page"/>
      </w:r>
    </w:p>
    <w:p w14:paraId="51B6C234" w14:textId="77777777" w:rsidR="00CB68CF" w:rsidRPr="00CB68CF" w:rsidRDefault="00CB68CF" w:rsidP="00CB68CF">
      <w:pPr>
        <w:pStyle w:val="Nadpis1"/>
        <w:spacing w:line="360" w:lineRule="auto"/>
      </w:pPr>
      <w:bookmarkStart w:id="0" w:name="_Toc99216017"/>
      <w:bookmarkStart w:id="1" w:name="_Toc1651436111"/>
      <w:bookmarkStart w:id="2" w:name="_Toc117018842"/>
      <w:r>
        <w:lastRenderedPageBreak/>
        <w:t>Úvod</w:t>
      </w:r>
      <w:bookmarkEnd w:id="0"/>
      <w:bookmarkEnd w:id="1"/>
      <w:bookmarkEnd w:id="2"/>
    </w:p>
    <w:p w14:paraId="6B4528C5" w14:textId="77777777" w:rsidR="00CB68CF" w:rsidRDefault="00CB68CF" w:rsidP="00CB68CF">
      <w:pPr>
        <w:pStyle w:val="Nadpis2"/>
      </w:pPr>
      <w:bookmarkStart w:id="3" w:name="_Toc99216018"/>
      <w:bookmarkStart w:id="4" w:name="_Toc728083249"/>
      <w:bookmarkStart w:id="5" w:name="_Toc117018843"/>
      <w:r>
        <w:t>Anotace</w:t>
      </w:r>
      <w:bookmarkEnd w:id="3"/>
      <w:bookmarkEnd w:id="4"/>
      <w:bookmarkEnd w:id="5"/>
    </w:p>
    <w:p w14:paraId="5739EC46" w14:textId="45E0290B" w:rsidR="00CB68CF" w:rsidRDefault="00BC5C85" w:rsidP="00CB68CF">
      <w:pPr>
        <w:jc w:val="both"/>
      </w:pPr>
      <w:r>
        <w:t>Cílem</w:t>
      </w:r>
      <w:r w:rsidR="00CB68CF">
        <w:t xml:space="preserve"> projektu je, aby se žáci seznámili s novou digitální technikou, jako je práce </w:t>
      </w:r>
      <w:r>
        <w:t xml:space="preserve">s </w:t>
      </w:r>
      <w:r w:rsidR="00CB68CF">
        <w:t>3D tiskárnou. Dále pak</w:t>
      </w:r>
      <w:r>
        <w:t xml:space="preserve"> aby získali</w:t>
      </w:r>
      <w:r w:rsidR="00CB68CF">
        <w:t xml:space="preserve"> možnost pracovat v grafických programech pro 3D modelování objektu</w:t>
      </w:r>
      <w:r>
        <w:t>, c</w:t>
      </w:r>
      <w:r w:rsidR="00CB68CF">
        <w:t>ož by mělo vést k</w:t>
      </w:r>
      <w:r>
        <w:t> </w:t>
      </w:r>
      <w:r w:rsidR="00CB68CF">
        <w:t>posílení digitálních gramotnosti a podpoř</w:t>
      </w:r>
      <w:r>
        <w:t>e</w:t>
      </w:r>
      <w:r w:rsidR="00CB68CF">
        <w:t xml:space="preserve"> rozvoj</w:t>
      </w:r>
      <w:r>
        <w:t>e jejich</w:t>
      </w:r>
      <w:r w:rsidR="00CB68CF">
        <w:t xml:space="preserve"> informatického myšlení. Žáci také pracují společně v týmu a spolupracují na zadaných cílech. Seznamují se s</w:t>
      </w:r>
      <w:r>
        <w:t> </w:t>
      </w:r>
      <w:r w:rsidR="00CB68CF">
        <w:t>technikou</w:t>
      </w:r>
      <w:r>
        <w:t>,</w:t>
      </w:r>
      <w:r w:rsidR="00CB68CF">
        <w:t xml:space="preserve"> novými programy a jejich funkc</w:t>
      </w:r>
      <w:r>
        <w:t>emi</w:t>
      </w:r>
      <w:r w:rsidR="00CB68CF">
        <w:t xml:space="preserve">. Ověřují si různé postupy práce, vytvářejí dílčí produkty a konzultují tvorbu s vedoucím. </w:t>
      </w:r>
      <w:proofErr w:type="gramStart"/>
      <w:r w:rsidR="00CB68CF">
        <w:t>Řeší</w:t>
      </w:r>
      <w:proofErr w:type="gramEnd"/>
      <w:r w:rsidR="00CB68CF">
        <w:t xml:space="preserve"> vzniklé problémy při cestě k cíli, navrhují různá řešení, uskutečňují postup</w:t>
      </w:r>
      <w:r>
        <w:t>y</w:t>
      </w:r>
      <w:r w:rsidR="00CB68CF">
        <w:t xml:space="preserve"> a </w:t>
      </w:r>
      <w:r>
        <w:t>vy</w:t>
      </w:r>
      <w:r w:rsidR="00CB68CF">
        <w:t xml:space="preserve">hodnocují úspěšnost postupu k cíli.  </w:t>
      </w:r>
    </w:p>
    <w:p w14:paraId="642A2A0C" w14:textId="77777777" w:rsidR="00CB68CF" w:rsidRDefault="00CB68CF" w:rsidP="00CB68CF">
      <w:pPr>
        <w:pStyle w:val="Nadpis2"/>
      </w:pPr>
      <w:bookmarkStart w:id="6" w:name="_Toc99216019"/>
      <w:bookmarkStart w:id="7" w:name="_Toc1902793692"/>
      <w:bookmarkStart w:id="8" w:name="_Toc117018844"/>
      <w:r>
        <w:t>Cíle</w:t>
      </w:r>
      <w:bookmarkEnd w:id="6"/>
      <w:bookmarkEnd w:id="7"/>
      <w:bookmarkEnd w:id="8"/>
    </w:p>
    <w:p w14:paraId="409BE86C" w14:textId="2586543F" w:rsidR="00CB68CF" w:rsidRDefault="00CB68CF" w:rsidP="00BC5C85">
      <w:pPr>
        <w:pStyle w:val="Odstavecseseznamem"/>
        <w:numPr>
          <w:ilvl w:val="0"/>
          <w:numId w:val="3"/>
        </w:numPr>
        <w:spacing w:line="360" w:lineRule="auto"/>
      </w:pPr>
      <w:r>
        <w:t>Vytvořit 3D model školy v</w:t>
      </w:r>
      <w:r w:rsidR="00BC5C85">
        <w:t xml:space="preserve"> co</w:t>
      </w:r>
      <w:r>
        <w:t> nejvěrohodnější podobě, a to ve zvoleném grafickém programu.</w:t>
      </w:r>
    </w:p>
    <w:p w14:paraId="38305DD0" w14:textId="77777777" w:rsidR="00CB68CF" w:rsidRDefault="00CB68CF" w:rsidP="00BC5C85">
      <w:pPr>
        <w:pStyle w:val="Odstavecseseznamem"/>
        <w:numPr>
          <w:ilvl w:val="0"/>
          <w:numId w:val="3"/>
        </w:numPr>
        <w:spacing w:line="360" w:lineRule="auto"/>
      </w:pPr>
      <w:r>
        <w:t>Vytisknout tento model v 3D tiskárně.</w:t>
      </w:r>
    </w:p>
    <w:p w14:paraId="328BC197" w14:textId="77777777" w:rsidR="00CB68CF" w:rsidRDefault="00CB68CF" w:rsidP="00CB68CF">
      <w:pPr>
        <w:spacing w:line="240" w:lineRule="auto"/>
      </w:pPr>
    </w:p>
    <w:p w14:paraId="368E8D35" w14:textId="77777777" w:rsidR="00CB68CF" w:rsidRDefault="00CB68CF" w:rsidP="00CB68CF">
      <w:pPr>
        <w:pStyle w:val="Nadpis2"/>
      </w:pPr>
      <w:bookmarkStart w:id="9" w:name="_Toc99216020"/>
      <w:bookmarkStart w:id="10" w:name="_Toc422570324"/>
      <w:bookmarkStart w:id="11" w:name="_Toc117018845"/>
      <w:r>
        <w:t>Využívaná technika</w:t>
      </w:r>
      <w:bookmarkEnd w:id="9"/>
      <w:bookmarkEnd w:id="10"/>
      <w:bookmarkEnd w:id="11"/>
    </w:p>
    <w:p w14:paraId="15CBEB72" w14:textId="60A614E0" w:rsidR="00CB68CF" w:rsidRDefault="00CB68CF" w:rsidP="00BC5C85">
      <w:pPr>
        <w:pStyle w:val="Odstavecseseznamem"/>
        <w:numPr>
          <w:ilvl w:val="0"/>
          <w:numId w:val="4"/>
        </w:numPr>
        <w:spacing w:line="360" w:lineRule="auto"/>
      </w:pPr>
      <w:bookmarkStart w:id="12" w:name="_heading=h.2et92p0" w:colFirst="0" w:colLast="0"/>
      <w:bookmarkEnd w:id="12"/>
      <w:r>
        <w:t>3D tiskárna</w:t>
      </w:r>
      <w:r w:rsidR="00BC5C85">
        <w:t xml:space="preserve"> –</w:t>
      </w:r>
      <w:r>
        <w:t xml:space="preserve"> typ Reality CR-10 V2 (filamenty a nářadí pro úpravu 3D tisku)</w:t>
      </w:r>
    </w:p>
    <w:p w14:paraId="4B1428F0" w14:textId="4C78E612" w:rsidR="00CB68CF" w:rsidRDefault="00CB68CF" w:rsidP="00BC5C85">
      <w:pPr>
        <w:pStyle w:val="Odstavecseseznamem"/>
        <w:numPr>
          <w:ilvl w:val="0"/>
          <w:numId w:val="4"/>
        </w:numPr>
        <w:spacing w:line="360" w:lineRule="auto"/>
      </w:pPr>
      <w:r>
        <w:t xml:space="preserve">Použité grafické programy: </w:t>
      </w:r>
      <w:proofErr w:type="spellStart"/>
      <w:r>
        <w:t>Cura</w:t>
      </w:r>
      <w:proofErr w:type="spellEnd"/>
      <w:r>
        <w:t xml:space="preserve"> </w:t>
      </w:r>
      <w:proofErr w:type="spellStart"/>
      <w:r>
        <w:t>Ulitmaker</w:t>
      </w:r>
      <w:proofErr w:type="spellEnd"/>
      <w:r>
        <w:t xml:space="preserve">, </w:t>
      </w:r>
      <w:proofErr w:type="spellStart"/>
      <w:r>
        <w:t>Sketch</w:t>
      </w:r>
      <w:r w:rsidR="00BC5C85">
        <w:t>U</w:t>
      </w:r>
      <w:r>
        <w:t>p</w:t>
      </w:r>
      <w:proofErr w:type="spellEnd"/>
    </w:p>
    <w:p w14:paraId="5F7365B0" w14:textId="77777777" w:rsidR="00CB68CF" w:rsidRDefault="00CB68CF" w:rsidP="00CB68CF"/>
    <w:p w14:paraId="6910FD5B" w14:textId="77777777" w:rsidR="00CB68CF" w:rsidRDefault="00CB68CF" w:rsidP="16EB3DF3">
      <w:pPr>
        <w:pStyle w:val="Nadpis2"/>
      </w:pPr>
      <w:bookmarkStart w:id="13" w:name="_Toc99216021"/>
      <w:bookmarkStart w:id="14" w:name="_Toc972241668"/>
      <w:bookmarkStart w:id="15" w:name="_Toc117018846"/>
      <w:r w:rsidRPr="16EB3DF3">
        <w:t>Organizace</w:t>
      </w:r>
      <w:bookmarkEnd w:id="13"/>
      <w:bookmarkEnd w:id="14"/>
      <w:bookmarkEnd w:id="15"/>
    </w:p>
    <w:p w14:paraId="4BD485E4" w14:textId="4C1EB01A" w:rsidR="00CB68CF" w:rsidRDefault="00CB68CF" w:rsidP="00CB68CF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</w:rPr>
      </w:pPr>
      <w:r>
        <w:rPr>
          <w:rFonts w:ascii="Calibri" w:eastAsia="Calibri" w:hAnsi="Calibri" w:cs="Calibri"/>
          <w:color w:val="000000"/>
        </w:rPr>
        <w:t>Projekt byl realizován pro vybrané žáky osmých a devátých ročníků v</w:t>
      </w:r>
      <w:r w:rsidR="00BC5C85">
        <w:rPr>
          <w:rFonts w:ascii="Calibri" w:eastAsia="Calibri" w:hAnsi="Calibri" w:cs="Calibri"/>
          <w:color w:val="000000"/>
        </w:rPr>
        <w:t> </w:t>
      </w:r>
      <w:r>
        <w:rPr>
          <w:rFonts w:ascii="Calibri" w:eastAsia="Calibri" w:hAnsi="Calibri" w:cs="Calibri"/>
          <w:color w:val="000000"/>
        </w:rPr>
        <w:t>předmět</w:t>
      </w:r>
      <w:r w:rsidR="00BC5C85">
        <w:rPr>
          <w:rFonts w:ascii="Calibri" w:eastAsia="Calibri" w:hAnsi="Calibri" w:cs="Calibri"/>
          <w:color w:val="000000"/>
        </w:rPr>
        <w:t xml:space="preserve">ech </w:t>
      </w:r>
      <w:r>
        <w:rPr>
          <w:rFonts w:ascii="Calibri" w:eastAsia="Calibri" w:hAnsi="Calibri" w:cs="Calibri"/>
          <w:color w:val="000000"/>
        </w:rPr>
        <w:t xml:space="preserve">Informatika a Svět práce. Žáci byli rozděleni na dvě skupinky. První skupina pracovala v grafickém </w:t>
      </w:r>
      <w:r>
        <w:rPr>
          <w:color w:val="000000"/>
        </w:rPr>
        <w:t>programu</w:t>
      </w:r>
      <w:r w:rsidR="00BC5C85">
        <w:rPr>
          <w:color w:val="000000"/>
        </w:rPr>
        <w:t xml:space="preserve"> a</w:t>
      </w:r>
      <w:r>
        <w:rPr>
          <w:rFonts w:ascii="Calibri" w:eastAsia="Calibri" w:hAnsi="Calibri" w:cs="Calibri"/>
          <w:color w:val="000000"/>
        </w:rPr>
        <w:t xml:space="preserve"> tvořila první tvary cílového objektu. Druhá skupina se seznamovala</w:t>
      </w:r>
      <w:r>
        <w:rPr>
          <w:color w:val="000000"/>
        </w:rPr>
        <w:t xml:space="preserve"> </w:t>
      </w:r>
      <w:r>
        <w:rPr>
          <w:rFonts w:ascii="Calibri" w:eastAsia="Calibri" w:hAnsi="Calibri" w:cs="Calibri"/>
          <w:color w:val="000000"/>
        </w:rPr>
        <w:t>s 3D tiskárnou a tiskl</w:t>
      </w:r>
      <w:r w:rsidR="00BC5C85">
        <w:rPr>
          <w:rFonts w:ascii="Calibri" w:eastAsia="Calibri" w:hAnsi="Calibri" w:cs="Calibri"/>
          <w:color w:val="000000"/>
        </w:rPr>
        <w:t>a</w:t>
      </w:r>
      <w:r>
        <w:rPr>
          <w:rFonts w:ascii="Calibri" w:eastAsia="Calibri" w:hAnsi="Calibri" w:cs="Calibri"/>
          <w:color w:val="000000"/>
        </w:rPr>
        <w:t xml:space="preserve"> první tvary budovy. </w:t>
      </w:r>
    </w:p>
    <w:p w14:paraId="33216301" w14:textId="77777777" w:rsidR="00CB68CF" w:rsidRDefault="00CB68CF" w:rsidP="00CB68CF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</w:rPr>
      </w:pPr>
    </w:p>
    <w:p w14:paraId="22DFFBC6" w14:textId="77777777" w:rsidR="00CB68CF" w:rsidRDefault="00CB68CF" w:rsidP="00CB68CF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</w:rPr>
      </w:pPr>
    </w:p>
    <w:p w14:paraId="05CAAFAD" w14:textId="77777777" w:rsidR="00CB68CF" w:rsidRDefault="00CB68CF" w:rsidP="00CB68CF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</w:rPr>
      </w:pPr>
    </w:p>
    <w:p w14:paraId="4BC24408" w14:textId="0488711D" w:rsidR="00CB68CF" w:rsidRDefault="00CB68CF" w:rsidP="00CB68CF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</w:rPr>
      </w:pPr>
    </w:p>
    <w:p w14:paraId="01682B4C" w14:textId="77777777" w:rsidR="00CB68CF" w:rsidRPr="005509ED" w:rsidRDefault="00CB68CF" w:rsidP="00CB68CF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</w:rPr>
      </w:pPr>
    </w:p>
    <w:p w14:paraId="76B8CBFB" w14:textId="77777777" w:rsidR="00CB68CF" w:rsidRPr="00CB68CF" w:rsidRDefault="00CB68CF" w:rsidP="00CB68CF">
      <w:pPr>
        <w:pStyle w:val="Nadpis1"/>
      </w:pPr>
      <w:bookmarkStart w:id="16" w:name="_Toc99216022"/>
      <w:bookmarkStart w:id="17" w:name="_Toc1108073540"/>
      <w:bookmarkStart w:id="18" w:name="_Toc117018847"/>
      <w:r>
        <w:lastRenderedPageBreak/>
        <w:t>Metodika, postupy</w:t>
      </w:r>
      <w:bookmarkEnd w:id="16"/>
      <w:bookmarkEnd w:id="17"/>
      <w:bookmarkEnd w:id="18"/>
    </w:p>
    <w:p w14:paraId="2A765DA9" w14:textId="29726AFA" w:rsidR="00CB68CF" w:rsidRDefault="00CB68CF" w:rsidP="00CB68CF">
      <w:pPr>
        <w:pStyle w:val="Nadpis2"/>
      </w:pPr>
      <w:bookmarkStart w:id="19" w:name="_Toc99216023"/>
      <w:bookmarkStart w:id="20" w:name="_Toc2127310063"/>
      <w:bookmarkStart w:id="21" w:name="_Toc117018848"/>
      <w:r>
        <w:t xml:space="preserve">Modelování v programu </w:t>
      </w:r>
      <w:proofErr w:type="spellStart"/>
      <w:r>
        <w:t>Sketch</w:t>
      </w:r>
      <w:r w:rsidR="00BC5C85">
        <w:t>U</w:t>
      </w:r>
      <w:r>
        <w:t>p</w:t>
      </w:r>
      <w:bookmarkEnd w:id="19"/>
      <w:bookmarkEnd w:id="20"/>
      <w:bookmarkEnd w:id="21"/>
      <w:proofErr w:type="spellEnd"/>
    </w:p>
    <w:p w14:paraId="19F3F171" w14:textId="77777777" w:rsidR="00CB68CF" w:rsidRPr="005509ED" w:rsidRDefault="00CB68CF" w:rsidP="00CB68CF"/>
    <w:p w14:paraId="086563DF" w14:textId="77777777" w:rsidR="00BC5C85" w:rsidRDefault="00CB68CF" w:rsidP="00C70FCE">
      <w:pPr>
        <w:jc w:val="both"/>
      </w:pPr>
      <w:r>
        <w:t xml:space="preserve">Náš projekt začíná seznámením s architektonickým softwarem </w:t>
      </w:r>
      <w:proofErr w:type="spellStart"/>
      <w:r>
        <w:t>Sketch</w:t>
      </w:r>
      <w:r w:rsidR="00BC5C85">
        <w:t>U</w:t>
      </w:r>
      <w:r>
        <w:t>p</w:t>
      </w:r>
      <w:proofErr w:type="spellEnd"/>
      <w:r>
        <w:t>, který jsme zvolili</w:t>
      </w:r>
      <w:r w:rsidR="00BC5C85">
        <w:t xml:space="preserve">, protože je </w:t>
      </w:r>
      <w:r>
        <w:t>volně dostupný</w:t>
      </w:r>
      <w:r w:rsidR="00BC5C85">
        <w:t xml:space="preserve"> a </w:t>
      </w:r>
      <w:r>
        <w:t>žáci</w:t>
      </w:r>
      <w:r w:rsidR="00BC5C85">
        <w:t xml:space="preserve"> v něm mohou</w:t>
      </w:r>
      <w:r>
        <w:t xml:space="preserve"> pracovat i doma v době covidu. Výhoda tohoto programu je v tom </w:t>
      </w:r>
      <w:r w:rsidR="00BC5C85">
        <w:t>(</w:t>
      </w:r>
      <w:r>
        <w:t>kromě toho, že je zdarma ke stažení</w:t>
      </w:r>
      <w:r w:rsidR="00BC5C85">
        <w:t>)</w:t>
      </w:r>
      <w:r>
        <w:t xml:space="preserve">, </w:t>
      </w:r>
      <w:r w:rsidR="00BC5C85">
        <w:t xml:space="preserve">že </w:t>
      </w:r>
      <w:r>
        <w:t>je jednoduché</w:t>
      </w:r>
      <w:r w:rsidR="00BC5C85">
        <w:t xml:space="preserve"> ho ovládat</w:t>
      </w:r>
      <w:r>
        <w:t xml:space="preserve">. I tak se se s ním nejprve museli naučit oba lektoři, kteří doposud neměli zkušenosti s tímto softwarem. </w:t>
      </w:r>
    </w:p>
    <w:p w14:paraId="3E8235BF" w14:textId="350DF760" w:rsidR="00CB68CF" w:rsidRDefault="00CB68CF" w:rsidP="00BC5C85">
      <w:pPr>
        <w:ind w:firstLine="708"/>
        <w:jc w:val="both"/>
      </w:pPr>
      <w:r>
        <w:t>Velmi časově náročné bylo vytvořit model, který je pro tiskárnu tisknutelný. Bylo nutné seznámit se s tloušťkami stěn, jejich přiléhání</w:t>
      </w:r>
      <w:r w:rsidR="00BC5C85">
        <w:t>m</w:t>
      </w:r>
      <w:r>
        <w:t xml:space="preserve"> k sobě a bylo nutné neustále kontrolovat, zda nejsou jednotlivé části pouze zdánlivě přilepené k sobě. Častou chybou ověřenou nekonečnými hodinami pokusných tisků byla chyba ve vnímání dimenze. Nepříjemnou vlastností programů </w:t>
      </w:r>
      <w:proofErr w:type="spellStart"/>
      <w:r>
        <w:rPr>
          <w:b/>
        </w:rPr>
        <w:t>Cura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Ulitmaker</w:t>
      </w:r>
      <w:proofErr w:type="spellEnd"/>
      <w:r>
        <w:rPr>
          <w:vertAlign w:val="superscript"/>
        </w:rPr>
        <w:footnoteReference w:id="1"/>
      </w:r>
      <w:r>
        <w:t xml:space="preserve"> a </w:t>
      </w:r>
      <w:proofErr w:type="spellStart"/>
      <w:r>
        <w:rPr>
          <w:b/>
        </w:rPr>
        <w:t>Sketch</w:t>
      </w:r>
      <w:r w:rsidR="00BC5C85">
        <w:rPr>
          <w:b/>
        </w:rPr>
        <w:t>U</w:t>
      </w:r>
      <w:r>
        <w:rPr>
          <w:b/>
        </w:rPr>
        <w:t>p</w:t>
      </w:r>
      <w:proofErr w:type="spellEnd"/>
      <w:r>
        <w:t xml:space="preserve"> je jejich nemožnost náhledu ze všech úhlů. Touto skutečností vzniklo mnoho chyb v lícování modelu. </w:t>
      </w:r>
    </w:p>
    <w:p w14:paraId="2454B4FC" w14:textId="64C59FBD" w:rsidR="00CB68CF" w:rsidRDefault="00CB68CF" w:rsidP="00BC5C85">
      <w:pPr>
        <w:ind w:firstLine="708"/>
        <w:jc w:val="both"/>
      </w:pPr>
      <w:r>
        <w:t xml:space="preserve">Během distanční výuky dostali žáci za úkol seznámit se </w:t>
      </w:r>
      <w:proofErr w:type="spellStart"/>
      <w:r>
        <w:t>Sketch</w:t>
      </w:r>
      <w:r w:rsidR="00BC5C85">
        <w:t>U</w:t>
      </w:r>
      <w:r>
        <w:t>pem</w:t>
      </w:r>
      <w:proofErr w:type="spellEnd"/>
      <w:r>
        <w:t xml:space="preserve"> sami doma. Ve chvílích uvolnění jsme spolu prezenčně u jednoho počítače konzultovali naše zkušenosti. Finální projekt jsme vytvořili po mnoha hodinách společného modelování pod vedením lektorů. Základním nástrojem </w:t>
      </w:r>
      <w:proofErr w:type="spellStart"/>
      <w:r>
        <w:t>Sketch</w:t>
      </w:r>
      <w:r w:rsidR="00BC5C85">
        <w:t>U</w:t>
      </w:r>
      <w:r>
        <w:t>pu</w:t>
      </w:r>
      <w:proofErr w:type="spellEnd"/>
      <w:r>
        <w:t xml:space="preserve"> je </w:t>
      </w:r>
      <w:r>
        <w:rPr>
          <w:b/>
        </w:rPr>
        <w:t>vytáhnout/protlačit</w:t>
      </w:r>
      <w:r>
        <w:t>, což ilustruje obrázek níže.</w:t>
      </w:r>
    </w:p>
    <w:p w14:paraId="60AFDDCB" w14:textId="77777777" w:rsidR="00CB68CF" w:rsidRDefault="00CB68CF" w:rsidP="00CB68CF">
      <w:pPr>
        <w:jc w:val="center"/>
      </w:pPr>
      <w:r>
        <w:rPr>
          <w:noProof/>
        </w:rPr>
        <w:drawing>
          <wp:inline distT="0" distB="0" distL="0" distR="0" wp14:anchorId="62418EBA" wp14:editId="080D5F86">
            <wp:extent cx="2420952" cy="2835757"/>
            <wp:effectExtent l="0" t="0" r="0" b="0"/>
            <wp:docPr id="914806073" name="image5.jpg" descr="Lesson 16: The Push / Pull tool (1) - Swotst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Lesson 16: The Push / Pull tool (1) - Swotster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0952" cy="28357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B2CA38" w14:textId="39FFF65F" w:rsidR="00CB68CF" w:rsidRDefault="00CB68CF" w:rsidP="00C70FCE">
      <w:pPr>
        <w:ind w:firstLine="708"/>
        <w:jc w:val="both"/>
        <w:rPr>
          <w:rFonts w:eastAsia="Calibri"/>
        </w:rPr>
      </w:pPr>
      <w:bookmarkStart w:id="22" w:name="_heading=h.4d34og8"/>
      <w:bookmarkStart w:id="23" w:name="_Toc99215579"/>
      <w:bookmarkStart w:id="24" w:name="_Toc99216024"/>
      <w:bookmarkStart w:id="25" w:name="_Toc99216830"/>
      <w:bookmarkStart w:id="26" w:name="_Toc471563841"/>
      <w:bookmarkStart w:id="27" w:name="_Toc99477916"/>
      <w:bookmarkEnd w:id="22"/>
      <w:r w:rsidRPr="16EB3DF3">
        <w:rPr>
          <w:rFonts w:eastAsia="Calibri"/>
        </w:rPr>
        <w:lastRenderedPageBreak/>
        <w:t xml:space="preserve">Nástrojem </w:t>
      </w:r>
      <w:r w:rsidR="00BC5C85">
        <w:rPr>
          <w:rFonts w:eastAsia="Calibri"/>
        </w:rPr>
        <w:t>O</w:t>
      </w:r>
      <w:r w:rsidRPr="16EB3DF3">
        <w:rPr>
          <w:rFonts w:eastAsia="Calibri"/>
        </w:rPr>
        <w:t xml:space="preserve">bdélník se nakreslí půdorys do plochy mezi osy x a y. Ten se následné tahá do osy z za pomocí </w:t>
      </w:r>
      <w:proofErr w:type="spellStart"/>
      <w:r w:rsidR="00BC5C85">
        <w:rPr>
          <w:rFonts w:eastAsia="Calibri"/>
          <w:b/>
          <w:bCs/>
        </w:rPr>
        <w:t>P</w:t>
      </w:r>
      <w:r w:rsidRPr="16EB3DF3">
        <w:rPr>
          <w:rFonts w:eastAsia="Calibri"/>
          <w:b/>
          <w:bCs/>
        </w:rPr>
        <w:t>ush</w:t>
      </w:r>
      <w:proofErr w:type="spellEnd"/>
      <w:r w:rsidRPr="16EB3DF3">
        <w:rPr>
          <w:rFonts w:eastAsia="Calibri"/>
          <w:b/>
          <w:bCs/>
        </w:rPr>
        <w:t>/</w:t>
      </w:r>
      <w:proofErr w:type="spellStart"/>
      <w:r w:rsidRPr="16EB3DF3">
        <w:rPr>
          <w:rFonts w:eastAsia="Calibri"/>
          <w:b/>
          <w:bCs/>
        </w:rPr>
        <w:t>pull</w:t>
      </w:r>
      <w:proofErr w:type="spellEnd"/>
      <w:r w:rsidRPr="16EB3DF3">
        <w:rPr>
          <w:rFonts w:eastAsia="Calibri"/>
        </w:rPr>
        <w:t xml:space="preserve"> nástroje. Střechu jsme konstruovali za pomocí nástroje </w:t>
      </w:r>
      <w:r w:rsidR="00BC5C85">
        <w:rPr>
          <w:rFonts w:eastAsia="Calibri"/>
          <w:b/>
          <w:bCs/>
        </w:rPr>
        <w:t>P</w:t>
      </w:r>
      <w:r w:rsidRPr="16EB3DF3">
        <w:rPr>
          <w:rFonts w:eastAsia="Calibri"/>
          <w:b/>
          <w:bCs/>
        </w:rPr>
        <w:t>ero</w:t>
      </w:r>
      <w:r w:rsidRPr="16EB3DF3">
        <w:rPr>
          <w:rFonts w:eastAsia="Calibri"/>
        </w:rPr>
        <w:t xml:space="preserve">, které po svislé ose do prostoru kreslí úsečky. Při spojení úseček do určitého tvaru vznikne uzavření těchto linií a je možno dále za pomocí </w:t>
      </w:r>
      <w:proofErr w:type="spellStart"/>
      <w:r w:rsidR="00BC5C85">
        <w:rPr>
          <w:rFonts w:eastAsia="Calibri"/>
        </w:rPr>
        <w:t>P</w:t>
      </w:r>
      <w:r w:rsidRPr="16EB3DF3">
        <w:rPr>
          <w:rFonts w:eastAsia="Calibri"/>
          <w:b/>
          <w:bCs/>
        </w:rPr>
        <w:t>ush</w:t>
      </w:r>
      <w:proofErr w:type="spellEnd"/>
      <w:r w:rsidRPr="16EB3DF3">
        <w:rPr>
          <w:rFonts w:eastAsia="Calibri"/>
          <w:b/>
          <w:bCs/>
        </w:rPr>
        <w:t>/</w:t>
      </w:r>
      <w:proofErr w:type="spellStart"/>
      <w:r w:rsidRPr="16EB3DF3">
        <w:rPr>
          <w:rFonts w:eastAsia="Calibri"/>
          <w:b/>
          <w:bCs/>
        </w:rPr>
        <w:t>pull</w:t>
      </w:r>
      <w:proofErr w:type="spellEnd"/>
      <w:r w:rsidRPr="16EB3DF3">
        <w:rPr>
          <w:rFonts w:eastAsia="Calibri"/>
        </w:rPr>
        <w:t xml:space="preserve"> funkce vytahovat šikminy střechy do prostoru. Okna jsme za pomocí funkc</w:t>
      </w:r>
      <w:r w:rsidR="00BC5C85">
        <w:rPr>
          <w:rFonts w:eastAsia="Calibri"/>
        </w:rPr>
        <w:t>í</w:t>
      </w:r>
      <w:r w:rsidRPr="16EB3DF3">
        <w:rPr>
          <w:rFonts w:eastAsia="Calibri"/>
          <w:b/>
          <w:bCs/>
        </w:rPr>
        <w:t xml:space="preserve"> </w:t>
      </w:r>
      <w:r w:rsidR="00BC5C85">
        <w:rPr>
          <w:rFonts w:eastAsia="Calibri"/>
          <w:b/>
          <w:bCs/>
        </w:rPr>
        <w:t>C</w:t>
      </w:r>
      <w:r w:rsidRPr="16EB3DF3">
        <w:rPr>
          <w:rFonts w:eastAsia="Calibri"/>
          <w:b/>
          <w:bCs/>
        </w:rPr>
        <w:t>opy</w:t>
      </w:r>
      <w:r w:rsidRPr="16EB3DF3">
        <w:rPr>
          <w:rFonts w:eastAsia="Calibri"/>
        </w:rPr>
        <w:t xml:space="preserve"> and </w:t>
      </w:r>
      <w:r w:rsidR="00BC5C85">
        <w:rPr>
          <w:rFonts w:eastAsia="Calibri"/>
          <w:b/>
          <w:bCs/>
        </w:rPr>
        <w:t>P</w:t>
      </w:r>
      <w:r w:rsidRPr="16EB3DF3">
        <w:rPr>
          <w:rFonts w:eastAsia="Calibri"/>
          <w:b/>
          <w:bCs/>
        </w:rPr>
        <w:t xml:space="preserve">aste </w:t>
      </w:r>
      <w:r w:rsidRPr="16EB3DF3">
        <w:rPr>
          <w:rFonts w:eastAsia="Calibri"/>
        </w:rPr>
        <w:t>nakopírovali podle skutečných poměrů a proporcí a protlač</w:t>
      </w:r>
      <w:r w:rsidR="00BC5C85">
        <w:rPr>
          <w:rFonts w:eastAsia="Calibri"/>
        </w:rPr>
        <w:t>i</w:t>
      </w:r>
      <w:r w:rsidRPr="16EB3DF3">
        <w:rPr>
          <w:rFonts w:eastAsia="Calibri"/>
        </w:rPr>
        <w:t xml:space="preserve">li jsme je do hloubky stěny. Stejně tak rámy oken (profil okna) jsou vytvořeny </w:t>
      </w:r>
      <w:r w:rsidR="00BC5C85">
        <w:rPr>
          <w:rFonts w:eastAsia="Calibri"/>
        </w:rPr>
        <w:t>stejnou</w:t>
      </w:r>
      <w:r w:rsidRPr="16EB3DF3">
        <w:rPr>
          <w:rFonts w:eastAsia="Calibri"/>
        </w:rPr>
        <w:t xml:space="preserve"> funkcí</w:t>
      </w:r>
      <w:r w:rsidR="00BC5C85">
        <w:rPr>
          <w:rFonts w:eastAsia="Calibri"/>
        </w:rPr>
        <w:t>, tj.</w:t>
      </w:r>
      <w:r w:rsidRPr="16EB3DF3">
        <w:rPr>
          <w:rFonts w:eastAsia="Calibri"/>
        </w:rPr>
        <w:t xml:space="preserve"> </w:t>
      </w:r>
      <w:r w:rsidRPr="16EB3DF3">
        <w:rPr>
          <w:rFonts w:eastAsia="Calibri"/>
          <w:b/>
          <w:bCs/>
        </w:rPr>
        <w:t>protlačit</w:t>
      </w:r>
      <w:r w:rsidRPr="16EB3DF3">
        <w:rPr>
          <w:rFonts w:eastAsia="Calibri"/>
        </w:rPr>
        <w:t>. Z chronologického hlediska jsme postupovali takto:</w:t>
      </w:r>
      <w:bookmarkEnd w:id="23"/>
      <w:bookmarkEnd w:id="24"/>
      <w:bookmarkEnd w:id="25"/>
      <w:bookmarkEnd w:id="26"/>
      <w:bookmarkEnd w:id="27"/>
    </w:p>
    <w:p w14:paraId="5FDDCD19" w14:textId="29CB133A" w:rsidR="00CB68CF" w:rsidRDefault="00CB68CF" w:rsidP="00C70FCE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8"/>
        <w:jc w:val="both"/>
      </w:pPr>
      <w:r w:rsidRPr="16EB3DF3">
        <w:rPr>
          <w:rFonts w:ascii="Calibri" w:eastAsia="Calibri" w:hAnsi="Calibri" w:cs="Calibri"/>
          <w:color w:val="000000" w:themeColor="text1"/>
        </w:rPr>
        <w:t>Základem práce je půdorys budovy do tvaru písmene C a vytažení do prostoru (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 xml:space="preserve">nástroj </w:t>
      </w:r>
      <w:r w:rsidR="00BC5C85">
        <w:rPr>
          <w:rFonts w:ascii="Calibri" w:eastAsia="Calibri" w:hAnsi="Calibri" w:cs="Calibri"/>
          <w:b/>
          <w:bCs/>
          <w:color w:val="000000" w:themeColor="text1"/>
        </w:rPr>
        <w:t>P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>ero a</w:t>
      </w:r>
      <w:r w:rsidR="00BC5C85">
        <w:rPr>
          <w:rFonts w:ascii="Calibri" w:eastAsia="Calibri" w:hAnsi="Calibri" w:cs="Calibri"/>
          <w:b/>
          <w:bCs/>
          <w:color w:val="000000" w:themeColor="text1"/>
        </w:rPr>
        <w:t> O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>bdélník</w:t>
      </w:r>
      <w:r w:rsidRPr="16EB3DF3">
        <w:rPr>
          <w:rFonts w:ascii="Calibri" w:eastAsia="Calibri" w:hAnsi="Calibri" w:cs="Calibri"/>
          <w:color w:val="000000" w:themeColor="text1"/>
        </w:rPr>
        <w:t>)</w:t>
      </w:r>
      <w:r w:rsidR="00BC5C85">
        <w:rPr>
          <w:rFonts w:ascii="Calibri" w:eastAsia="Calibri" w:hAnsi="Calibri" w:cs="Calibri"/>
          <w:color w:val="000000" w:themeColor="text1"/>
        </w:rPr>
        <w:t>.</w:t>
      </w:r>
    </w:p>
    <w:p w14:paraId="4815F418" w14:textId="050E8E28" w:rsidR="16EB3DF3" w:rsidRDefault="16EB3DF3" w:rsidP="00BC5C85">
      <w:pPr>
        <w:spacing w:after="0" w:line="360" w:lineRule="auto"/>
        <w:ind w:firstLine="708"/>
        <w:rPr>
          <w:rFonts w:ascii="Calibri" w:eastAsia="Calibri" w:hAnsi="Calibri" w:cs="Calibri"/>
          <w:color w:val="000000" w:themeColor="text1"/>
        </w:rPr>
      </w:pPr>
      <w:r w:rsidRPr="16EB3DF3">
        <w:rPr>
          <w:rFonts w:ascii="Calibri" w:eastAsia="Calibri" w:hAnsi="Calibri" w:cs="Calibri"/>
          <w:color w:val="000000" w:themeColor="text1"/>
        </w:rPr>
        <w:t>Svažitost terénu nebyla v tomto projektu zohledňována.</w:t>
      </w:r>
    </w:p>
    <w:p w14:paraId="1A704D68" w14:textId="77777777" w:rsidR="00C17B44" w:rsidRDefault="00C17B44" w:rsidP="16EB3DF3">
      <w:pPr>
        <w:spacing w:after="0" w:line="360" w:lineRule="auto"/>
        <w:rPr>
          <w:rFonts w:ascii="Calibri" w:eastAsia="Calibri" w:hAnsi="Calibri" w:cs="Calibri"/>
          <w:color w:val="000000" w:themeColor="text1"/>
        </w:rPr>
      </w:pPr>
    </w:p>
    <w:p w14:paraId="5B12118C" w14:textId="69879230" w:rsidR="00CB68CF" w:rsidRDefault="00CB68CF" w:rsidP="16EB3DF3">
      <w:pPr>
        <w:pStyle w:val="Nadpis3"/>
        <w:rPr>
          <w:rFonts w:ascii="Calibri Light" w:hAnsi="Calibri Light"/>
          <w:i/>
          <w:iCs/>
          <w:color w:val="000000" w:themeColor="text1"/>
        </w:rPr>
      </w:pPr>
      <w:bookmarkStart w:id="28" w:name="_Toc1612031174"/>
      <w:bookmarkStart w:id="29" w:name="_Toc117018849"/>
      <w:r>
        <w:t>Konstrukce střechy na vzniklém půdorysu</w:t>
      </w:r>
      <w:bookmarkEnd w:id="28"/>
      <w:bookmarkEnd w:id="29"/>
    </w:p>
    <w:p w14:paraId="71272045" w14:textId="1EFC3F6D" w:rsidR="16EB3DF3" w:rsidRDefault="16EB3DF3" w:rsidP="16EB3DF3">
      <w:pPr>
        <w:spacing w:after="0"/>
        <w:jc w:val="both"/>
        <w:rPr>
          <w:rFonts w:ascii="Calibri" w:eastAsia="Calibri" w:hAnsi="Calibri" w:cs="Calibri"/>
          <w:color w:val="000000" w:themeColor="text1"/>
        </w:rPr>
      </w:pPr>
      <w:r w:rsidRPr="16EB3DF3">
        <w:rPr>
          <w:rFonts w:ascii="Calibri" w:eastAsia="Calibri" w:hAnsi="Calibri" w:cs="Calibri"/>
          <w:color w:val="000000" w:themeColor="text1"/>
        </w:rPr>
        <w:t>Střechu konstruujeme za pomocí nástroje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 xml:space="preserve"> </w:t>
      </w:r>
      <w:r w:rsidR="00BC5C85">
        <w:rPr>
          <w:rFonts w:ascii="Calibri" w:eastAsia="Calibri" w:hAnsi="Calibri" w:cs="Calibri"/>
          <w:b/>
          <w:bCs/>
          <w:color w:val="000000" w:themeColor="text1"/>
        </w:rPr>
        <w:t>P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 xml:space="preserve">ero </w:t>
      </w:r>
      <w:r w:rsidRPr="16EB3DF3">
        <w:rPr>
          <w:rFonts w:ascii="Calibri" w:eastAsia="Calibri" w:hAnsi="Calibri" w:cs="Calibri"/>
          <w:color w:val="000000" w:themeColor="text1"/>
        </w:rPr>
        <w:t xml:space="preserve">směrem do vzduchu po modré ose a vytvoříme trojúhelník. Pomocí nástroje </w:t>
      </w:r>
      <w:proofErr w:type="spellStart"/>
      <w:r w:rsidR="00BC5C85">
        <w:rPr>
          <w:rFonts w:ascii="Calibri" w:eastAsia="Calibri" w:hAnsi="Calibri" w:cs="Calibri"/>
          <w:b/>
          <w:bCs/>
          <w:color w:val="000000" w:themeColor="text1"/>
        </w:rPr>
        <w:t>P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>ush</w:t>
      </w:r>
      <w:proofErr w:type="spellEnd"/>
      <w:r w:rsidRPr="16EB3DF3">
        <w:rPr>
          <w:rFonts w:ascii="Calibri" w:eastAsia="Calibri" w:hAnsi="Calibri" w:cs="Calibri"/>
          <w:b/>
          <w:bCs/>
          <w:color w:val="000000" w:themeColor="text1"/>
        </w:rPr>
        <w:t>/</w:t>
      </w:r>
      <w:proofErr w:type="spellStart"/>
      <w:r w:rsidRPr="16EB3DF3">
        <w:rPr>
          <w:rFonts w:ascii="Calibri" w:eastAsia="Calibri" w:hAnsi="Calibri" w:cs="Calibri"/>
          <w:b/>
          <w:bCs/>
          <w:color w:val="000000" w:themeColor="text1"/>
        </w:rPr>
        <w:t>pull</w:t>
      </w:r>
      <w:proofErr w:type="spellEnd"/>
      <w:r w:rsidRPr="16EB3DF3">
        <w:rPr>
          <w:rFonts w:ascii="Calibri" w:eastAsia="Calibri" w:hAnsi="Calibri" w:cs="Calibri"/>
          <w:b/>
          <w:bCs/>
          <w:color w:val="000000" w:themeColor="text1"/>
        </w:rPr>
        <w:t xml:space="preserve"> </w:t>
      </w:r>
      <w:r w:rsidRPr="16EB3DF3">
        <w:rPr>
          <w:rFonts w:ascii="Calibri" w:eastAsia="Calibri" w:hAnsi="Calibri" w:cs="Calibri"/>
          <w:color w:val="000000" w:themeColor="text1"/>
        </w:rPr>
        <w:t>jej protáhneme po celé délce pravého křídla školy (při pohledu z hřiště)</w:t>
      </w:r>
      <w:r w:rsidR="00BC5C85">
        <w:rPr>
          <w:rFonts w:ascii="Calibri" w:eastAsia="Calibri" w:hAnsi="Calibri" w:cs="Calibri"/>
          <w:color w:val="000000" w:themeColor="text1"/>
        </w:rPr>
        <w:t xml:space="preserve"> a </w:t>
      </w:r>
      <w:r w:rsidRPr="16EB3DF3">
        <w:rPr>
          <w:rFonts w:ascii="Calibri" w:eastAsia="Calibri" w:hAnsi="Calibri" w:cs="Calibri"/>
          <w:color w:val="000000" w:themeColor="text1"/>
        </w:rPr>
        <w:t xml:space="preserve">zastavíme se na místě, kde </w:t>
      </w:r>
      <w:proofErr w:type="gramStart"/>
      <w:r w:rsidRPr="16EB3DF3">
        <w:rPr>
          <w:rFonts w:ascii="Calibri" w:eastAsia="Calibri" w:hAnsi="Calibri" w:cs="Calibri"/>
          <w:color w:val="000000" w:themeColor="text1"/>
        </w:rPr>
        <w:t>končí</w:t>
      </w:r>
      <w:proofErr w:type="gramEnd"/>
      <w:r w:rsidRPr="16EB3DF3">
        <w:rPr>
          <w:rFonts w:ascii="Calibri" w:eastAsia="Calibri" w:hAnsi="Calibri" w:cs="Calibri"/>
          <w:color w:val="000000" w:themeColor="text1"/>
        </w:rPr>
        <w:t xml:space="preserve"> celá škola. Z levé strany průčelí nakreslíme opět tvar trojúhelníku a</w:t>
      </w:r>
      <w:r w:rsidR="00BC5C85">
        <w:rPr>
          <w:rFonts w:ascii="Calibri" w:eastAsia="Calibri" w:hAnsi="Calibri" w:cs="Calibri"/>
          <w:color w:val="000000" w:themeColor="text1"/>
        </w:rPr>
        <w:t> </w:t>
      </w:r>
      <w:r w:rsidRPr="16EB3DF3">
        <w:rPr>
          <w:rFonts w:ascii="Calibri" w:eastAsia="Calibri" w:hAnsi="Calibri" w:cs="Calibri"/>
          <w:color w:val="000000" w:themeColor="text1"/>
        </w:rPr>
        <w:t xml:space="preserve">pomocí nástroje </w:t>
      </w:r>
      <w:proofErr w:type="spellStart"/>
      <w:r w:rsidR="00BC5C85">
        <w:rPr>
          <w:rFonts w:ascii="Calibri" w:eastAsia="Calibri" w:hAnsi="Calibri" w:cs="Calibri"/>
          <w:b/>
          <w:bCs/>
          <w:color w:val="000000" w:themeColor="text1"/>
        </w:rPr>
        <w:t>P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>ush</w:t>
      </w:r>
      <w:proofErr w:type="spellEnd"/>
      <w:r w:rsidRPr="16EB3DF3">
        <w:rPr>
          <w:rFonts w:ascii="Calibri" w:eastAsia="Calibri" w:hAnsi="Calibri" w:cs="Calibri"/>
          <w:b/>
          <w:bCs/>
          <w:color w:val="000000" w:themeColor="text1"/>
        </w:rPr>
        <w:t>/</w:t>
      </w:r>
      <w:proofErr w:type="spellStart"/>
      <w:r w:rsidRPr="16EB3DF3">
        <w:rPr>
          <w:rFonts w:ascii="Calibri" w:eastAsia="Calibri" w:hAnsi="Calibri" w:cs="Calibri"/>
          <w:b/>
          <w:bCs/>
          <w:color w:val="000000" w:themeColor="text1"/>
        </w:rPr>
        <w:t>pull</w:t>
      </w:r>
      <w:proofErr w:type="spellEnd"/>
      <w:r w:rsidRPr="16EB3DF3">
        <w:rPr>
          <w:rFonts w:ascii="Calibri" w:eastAsia="Calibri" w:hAnsi="Calibri" w:cs="Calibri"/>
          <w:b/>
          <w:bCs/>
          <w:color w:val="000000" w:themeColor="text1"/>
        </w:rPr>
        <w:t xml:space="preserve"> </w:t>
      </w:r>
      <w:r w:rsidRPr="16EB3DF3">
        <w:rPr>
          <w:rFonts w:ascii="Calibri" w:eastAsia="Calibri" w:hAnsi="Calibri" w:cs="Calibri"/>
          <w:color w:val="000000" w:themeColor="text1"/>
        </w:rPr>
        <w:t>protáhneme střechu přes celý čelní blok, přičemž protneme/překryjeme tu část střechy, kterou jsme zkonstruovali jako první, čímž ji prolneme do sebe.</w:t>
      </w:r>
    </w:p>
    <w:p w14:paraId="2EA1818A" w14:textId="05D03C3D" w:rsidR="16EB3DF3" w:rsidRDefault="16EB3DF3" w:rsidP="00B85666">
      <w:pPr>
        <w:spacing w:after="0"/>
        <w:ind w:firstLine="708"/>
        <w:jc w:val="both"/>
        <w:rPr>
          <w:rFonts w:ascii="Calibri" w:eastAsia="Calibri" w:hAnsi="Calibri" w:cs="Calibri"/>
          <w:color w:val="000000" w:themeColor="text1"/>
        </w:rPr>
      </w:pPr>
      <w:r w:rsidRPr="16EB3DF3">
        <w:rPr>
          <w:rFonts w:ascii="Calibri" w:eastAsia="Calibri" w:hAnsi="Calibri" w:cs="Calibri"/>
          <w:color w:val="000000" w:themeColor="text1"/>
        </w:rPr>
        <w:t xml:space="preserve">Poté obkreslíme nástrojem </w:t>
      </w:r>
      <w:r w:rsidR="00B85666">
        <w:rPr>
          <w:rFonts w:ascii="Calibri" w:eastAsia="Calibri" w:hAnsi="Calibri" w:cs="Calibri"/>
          <w:b/>
          <w:bCs/>
          <w:color w:val="000000" w:themeColor="text1"/>
        </w:rPr>
        <w:t>P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>ero</w:t>
      </w:r>
      <w:r w:rsidRPr="16EB3DF3">
        <w:rPr>
          <w:rFonts w:ascii="Calibri" w:eastAsia="Calibri" w:hAnsi="Calibri" w:cs="Calibri"/>
          <w:color w:val="000000" w:themeColor="text1"/>
        </w:rPr>
        <w:t xml:space="preserve"> jednotlivé hrany dotyku, kde se dvě střechy zapustily do sebe. Tímto nám vznikne nový vlastní tvar. Potom se ještě musíme podívat kamerou dovnitř střechy a pomocí nástroje </w:t>
      </w:r>
      <w:r w:rsidR="00B85666">
        <w:rPr>
          <w:rFonts w:ascii="Calibri" w:eastAsia="Calibri" w:hAnsi="Calibri" w:cs="Calibri"/>
          <w:b/>
          <w:bCs/>
          <w:color w:val="000000" w:themeColor="text1"/>
        </w:rPr>
        <w:t>G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>uma</w:t>
      </w:r>
      <w:r w:rsidRPr="16EB3DF3">
        <w:rPr>
          <w:rFonts w:ascii="Calibri" w:eastAsia="Calibri" w:hAnsi="Calibri" w:cs="Calibri"/>
          <w:color w:val="000000" w:themeColor="text1"/>
        </w:rPr>
        <w:t xml:space="preserve"> </w:t>
      </w:r>
      <w:r w:rsidR="00B85666">
        <w:rPr>
          <w:rFonts w:ascii="Calibri" w:eastAsia="Calibri" w:hAnsi="Calibri" w:cs="Calibri"/>
          <w:color w:val="000000" w:themeColor="text1"/>
        </w:rPr>
        <w:t xml:space="preserve">je třeba </w:t>
      </w:r>
      <w:r w:rsidRPr="16EB3DF3">
        <w:rPr>
          <w:rFonts w:ascii="Calibri" w:eastAsia="Calibri" w:hAnsi="Calibri" w:cs="Calibri"/>
          <w:color w:val="000000" w:themeColor="text1"/>
        </w:rPr>
        <w:t>umazat přečnívající část první střechy dovnitř. Poslední levé křídlo jsme konstruovali odzadu dopředu, přičemž se v předu opět prolnul</w:t>
      </w:r>
      <w:r w:rsidR="00B85666">
        <w:rPr>
          <w:rFonts w:ascii="Calibri" w:eastAsia="Calibri" w:hAnsi="Calibri" w:cs="Calibri"/>
          <w:color w:val="000000" w:themeColor="text1"/>
        </w:rPr>
        <w:t>o</w:t>
      </w:r>
      <w:r w:rsidRPr="16EB3DF3">
        <w:rPr>
          <w:rFonts w:ascii="Calibri" w:eastAsia="Calibri" w:hAnsi="Calibri" w:cs="Calibri"/>
          <w:color w:val="000000" w:themeColor="text1"/>
        </w:rPr>
        <w:t xml:space="preserve"> s čelní</w:t>
      </w:r>
      <w:r w:rsidR="00B85666">
        <w:rPr>
          <w:rFonts w:ascii="Calibri" w:eastAsia="Calibri" w:hAnsi="Calibri" w:cs="Calibri"/>
          <w:color w:val="000000" w:themeColor="text1"/>
        </w:rPr>
        <w:t>m</w:t>
      </w:r>
      <w:r w:rsidRPr="16EB3DF3">
        <w:rPr>
          <w:rFonts w:ascii="Calibri" w:eastAsia="Calibri" w:hAnsi="Calibri" w:cs="Calibri"/>
          <w:color w:val="000000" w:themeColor="text1"/>
        </w:rPr>
        <w:t xml:space="preserve"> sedlem střechy. Zadní zkosená část se upravila pomocí nástroje </w:t>
      </w:r>
      <w:r w:rsidR="00B85666">
        <w:rPr>
          <w:rFonts w:ascii="Calibri" w:eastAsia="Calibri" w:hAnsi="Calibri" w:cs="Calibri"/>
          <w:b/>
          <w:bCs/>
          <w:color w:val="000000" w:themeColor="text1"/>
        </w:rPr>
        <w:t>Z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>kosit</w:t>
      </w:r>
      <w:r w:rsidRPr="16EB3DF3">
        <w:rPr>
          <w:rFonts w:ascii="Calibri" w:eastAsia="Calibri" w:hAnsi="Calibri" w:cs="Calibri"/>
          <w:color w:val="000000" w:themeColor="text1"/>
        </w:rPr>
        <w:t>. V případech, kdy nelze použít nástroj zkosení, nebo je to příliš obtížné, je možné zkosit objekty i řezem přes jiný koso nakreslený objekt.</w:t>
      </w:r>
    </w:p>
    <w:p w14:paraId="0D7F4E2C" w14:textId="4A8BDBEC" w:rsidR="16EB3DF3" w:rsidRDefault="16EB3DF3" w:rsidP="00B85666">
      <w:pPr>
        <w:spacing w:after="0"/>
        <w:ind w:firstLine="708"/>
        <w:jc w:val="both"/>
        <w:rPr>
          <w:rFonts w:ascii="Calibri" w:eastAsia="Calibri" w:hAnsi="Calibri" w:cs="Calibri"/>
          <w:color w:val="000000" w:themeColor="text1"/>
        </w:rPr>
      </w:pPr>
      <w:r w:rsidRPr="16EB3DF3">
        <w:rPr>
          <w:rFonts w:ascii="Calibri" w:eastAsia="Calibri" w:hAnsi="Calibri" w:cs="Calibri"/>
          <w:color w:val="000000" w:themeColor="text1"/>
        </w:rPr>
        <w:t xml:space="preserve">Vikýře jsme za pomocí nástroje </w:t>
      </w:r>
      <w:r w:rsidR="00B85666">
        <w:rPr>
          <w:rFonts w:ascii="Calibri" w:eastAsia="Calibri" w:hAnsi="Calibri" w:cs="Calibri"/>
          <w:b/>
          <w:bCs/>
          <w:color w:val="000000" w:themeColor="text1"/>
        </w:rPr>
        <w:t>Pe</w:t>
      </w:r>
      <w:r w:rsidRPr="16EB3DF3">
        <w:rPr>
          <w:rFonts w:ascii="Calibri" w:eastAsia="Calibri" w:hAnsi="Calibri" w:cs="Calibri"/>
          <w:b/>
          <w:bCs/>
          <w:color w:val="000000" w:themeColor="text1"/>
        </w:rPr>
        <w:t>ro</w:t>
      </w:r>
      <w:r w:rsidRPr="16EB3DF3">
        <w:rPr>
          <w:rFonts w:ascii="Calibri" w:eastAsia="Calibri" w:hAnsi="Calibri" w:cs="Calibri"/>
          <w:color w:val="000000" w:themeColor="text1"/>
        </w:rPr>
        <w:t xml:space="preserve"> nakreslili do vzduchu po modré ose a protáhli skrz střechu a</w:t>
      </w:r>
      <w:r w:rsidR="00B85666">
        <w:rPr>
          <w:rFonts w:ascii="Calibri" w:eastAsia="Calibri" w:hAnsi="Calibri" w:cs="Calibri"/>
          <w:color w:val="000000" w:themeColor="text1"/>
        </w:rPr>
        <w:t> </w:t>
      </w:r>
      <w:r w:rsidRPr="16EB3DF3">
        <w:rPr>
          <w:rFonts w:ascii="Calibri" w:eastAsia="Calibri" w:hAnsi="Calibri" w:cs="Calibri"/>
          <w:color w:val="000000" w:themeColor="text1"/>
        </w:rPr>
        <w:t xml:space="preserve">zevnitř, obkreslili perem a opět umazali zevnitř. </w:t>
      </w:r>
    </w:p>
    <w:p w14:paraId="078E50C6" w14:textId="27F64219" w:rsidR="16EB3DF3" w:rsidRDefault="16EB3DF3" w:rsidP="16EB3DF3">
      <w:pPr>
        <w:pStyle w:val="Nadpis3"/>
        <w:rPr>
          <w:rFonts w:ascii="Calibri Light" w:hAnsi="Calibri Light"/>
        </w:rPr>
      </w:pPr>
    </w:p>
    <w:p w14:paraId="38944176" w14:textId="3D2D480E" w:rsidR="16EB3DF3" w:rsidRDefault="16EB3DF3" w:rsidP="16EB3DF3"/>
    <w:p w14:paraId="69679E7C" w14:textId="3B56F7C7" w:rsidR="16EB3DF3" w:rsidRDefault="16EB3DF3" w:rsidP="16EB3DF3"/>
    <w:p w14:paraId="7C824546" w14:textId="577100E8" w:rsidR="16EB3DF3" w:rsidRDefault="16EB3DF3" w:rsidP="16EB3DF3"/>
    <w:p w14:paraId="1DCC821D" w14:textId="77777777" w:rsidR="00B85666" w:rsidRDefault="00B85666">
      <w:pPr>
        <w:rPr>
          <w:rFonts w:asciiTheme="majorHAnsi" w:eastAsiaTheme="majorEastAsia" w:hAnsiTheme="majorHAnsi" w:cstheme="majorBidi"/>
          <w:sz w:val="32"/>
          <w:szCs w:val="32"/>
        </w:rPr>
      </w:pPr>
      <w:bookmarkStart w:id="30" w:name="_Toc1502555436"/>
      <w:r>
        <w:br w:type="page"/>
      </w:r>
    </w:p>
    <w:p w14:paraId="5F37FD0D" w14:textId="28A6E6CD" w:rsidR="00CB68CF" w:rsidRDefault="00B85666" w:rsidP="16EB3DF3">
      <w:pPr>
        <w:pStyle w:val="Nadpis3"/>
        <w:rPr>
          <w:rFonts w:ascii="Calibri Light" w:hAnsi="Calibri Light"/>
          <w:color w:val="000000" w:themeColor="text1"/>
        </w:rPr>
      </w:pPr>
      <w:bookmarkStart w:id="31" w:name="_Toc117018850"/>
      <w:r>
        <w:lastRenderedPageBreak/>
        <w:t xml:space="preserve">Řešení profilu fasády </w:t>
      </w:r>
      <w:r>
        <w:softHyphen/>
        <w:t>– římsy, nerovnosti, atiky, šachty (</w:t>
      </w:r>
      <w:proofErr w:type="spellStart"/>
      <w:r>
        <w:t>Push</w:t>
      </w:r>
      <w:proofErr w:type="spellEnd"/>
      <w:r>
        <w:t>/</w:t>
      </w:r>
      <w:proofErr w:type="spellStart"/>
      <w:r>
        <w:t>pull</w:t>
      </w:r>
      <w:proofErr w:type="spellEnd"/>
      <w:r>
        <w:t>)</w:t>
      </w:r>
      <w:bookmarkEnd w:id="30"/>
      <w:bookmarkEnd w:id="31"/>
    </w:p>
    <w:p w14:paraId="5E42B21A" w14:textId="758A0192" w:rsidR="16EB3DF3" w:rsidRDefault="16EB3DF3" w:rsidP="16EB3DF3">
      <w:pPr>
        <w:jc w:val="both"/>
      </w:pPr>
      <w:r>
        <w:t>Poměr mezi okny</w:t>
      </w:r>
      <w:r w:rsidR="00B85666">
        <w:t>,</w:t>
      </w:r>
      <w:r>
        <w:t xml:space="preserve"> patry a římsami jsme vyřešili odhadem tak, že jsme načrtli z jedné strany všechn</w:t>
      </w:r>
      <w:r w:rsidR="00B85666">
        <w:t>a</w:t>
      </w:r>
      <w:r>
        <w:t xml:space="preserve"> okna</w:t>
      </w:r>
      <w:r w:rsidR="00B85666">
        <w:t xml:space="preserve"> a </w:t>
      </w:r>
      <w:r>
        <w:t xml:space="preserve">římsy nad sebe v jednom sloupci a porovnávali dle fotografie. Okna jsou samozřejmě profilovaná, takže pomocí protlačení jsme docílili požadovaného tvaru včetně okenních rámů. Po označení úseček celého okna zmáčkneme pravým tlačítkem a vybereme funkci </w:t>
      </w:r>
      <w:r w:rsidR="00B85666">
        <w:rPr>
          <w:b/>
          <w:bCs/>
        </w:rPr>
        <w:t>S</w:t>
      </w:r>
      <w:r w:rsidRPr="16EB3DF3">
        <w:rPr>
          <w:b/>
          <w:bCs/>
        </w:rPr>
        <w:t xml:space="preserve">eskupit. </w:t>
      </w:r>
      <w:r>
        <w:t xml:space="preserve"> To proto, aby se linky při posunování držely při sobě. A pomocí </w:t>
      </w:r>
      <w:r w:rsidR="00B85666">
        <w:rPr>
          <w:b/>
          <w:bCs/>
        </w:rPr>
        <w:t>C</w:t>
      </w:r>
      <w:r w:rsidRPr="16EB3DF3">
        <w:rPr>
          <w:b/>
          <w:bCs/>
        </w:rPr>
        <w:t>opy/paste</w:t>
      </w:r>
      <w:r>
        <w:t xml:space="preserve"> a podle fotografie umístíme ve správných rozestupech po celém patře. </w:t>
      </w:r>
    </w:p>
    <w:p w14:paraId="04430D7A" w14:textId="7BF74021" w:rsidR="16EB3DF3" w:rsidRDefault="16EB3DF3" w:rsidP="00B85666">
      <w:pPr>
        <w:ind w:firstLine="708"/>
        <w:jc w:val="both"/>
      </w:pPr>
      <w:r>
        <w:t xml:space="preserve">Římsa je modelovaná do prostoru za pomocí nástroje </w:t>
      </w:r>
      <w:r w:rsidR="00B85666">
        <w:rPr>
          <w:b/>
          <w:bCs/>
        </w:rPr>
        <w:t>P</w:t>
      </w:r>
      <w:r w:rsidRPr="16EB3DF3">
        <w:rPr>
          <w:b/>
          <w:bCs/>
        </w:rPr>
        <w:t>ero</w:t>
      </w:r>
      <w:r>
        <w:t xml:space="preserve"> a protažená je po celé délce fasády. V</w:t>
      </w:r>
      <w:r w:rsidR="00B85666">
        <w:t> </w:t>
      </w:r>
      <w:r>
        <w:t>místech, kde zatáčí do pravého úhlu</w:t>
      </w:r>
      <w:r w:rsidR="00B85666">
        <w:t>,</w:t>
      </w:r>
      <w:r>
        <w:t xml:space="preserve"> se do sebe zapouštějí dvě různé římsy stejným způsobem jako střechy.</w:t>
      </w:r>
    </w:p>
    <w:p w14:paraId="6EEBDEE1" w14:textId="55829D6C" w:rsidR="16EB3DF3" w:rsidRDefault="16EB3DF3" w:rsidP="00B85666">
      <w:pPr>
        <w:ind w:firstLine="708"/>
        <w:jc w:val="both"/>
        <w:rPr>
          <w:b/>
          <w:bCs/>
        </w:rPr>
      </w:pPr>
      <w:r>
        <w:t xml:space="preserve">Časová náročnost: </w:t>
      </w:r>
      <w:r w:rsidR="00B85666">
        <w:t>P</w:t>
      </w:r>
      <w:r>
        <w:t>ro úplného začátečníka jako v našem případě byla časová náročnost neměřitelná, protože se jednalo i o zaučování se s programem metodou pokus/omyl i dle tutoriálů. V</w:t>
      </w:r>
      <w:r w:rsidR="00B85666">
        <w:t> </w:t>
      </w:r>
      <w:r>
        <w:t xml:space="preserve">profesionálním případě bez dopouštění se chyb by mohl být model hotový za </w:t>
      </w:r>
      <w:r w:rsidRPr="16EB3DF3">
        <w:rPr>
          <w:b/>
          <w:bCs/>
        </w:rPr>
        <w:t>8 hodin</w:t>
      </w:r>
      <w:r w:rsidR="00B85666">
        <w:rPr>
          <w:b/>
          <w:bCs/>
        </w:rPr>
        <w:t>.</w:t>
      </w:r>
    </w:p>
    <w:p w14:paraId="44725892" w14:textId="71BCC23C" w:rsidR="00C17B44" w:rsidRDefault="00C17B44" w:rsidP="16EB3DF3">
      <w:pPr>
        <w:jc w:val="both"/>
      </w:pPr>
    </w:p>
    <w:p w14:paraId="717478E5" w14:textId="1C4EE833" w:rsidR="00C17B44" w:rsidRDefault="00C17B44" w:rsidP="16EB3DF3">
      <w:pPr>
        <w:jc w:val="both"/>
      </w:pPr>
    </w:p>
    <w:p w14:paraId="1A2E9B83" w14:textId="09109FCC" w:rsidR="00C17B44" w:rsidRDefault="00C17B44" w:rsidP="16EB3DF3">
      <w:pPr>
        <w:jc w:val="both"/>
      </w:pPr>
    </w:p>
    <w:p w14:paraId="5DCF1938" w14:textId="77777777" w:rsidR="00C17B44" w:rsidRDefault="00C17B44" w:rsidP="16EB3DF3">
      <w:pPr>
        <w:jc w:val="both"/>
      </w:pPr>
    </w:p>
    <w:p w14:paraId="469602DC" w14:textId="77777777" w:rsidR="00CB68CF" w:rsidRDefault="00CB68CF" w:rsidP="00CB68CF"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hidden="0" allowOverlap="1" wp14:anchorId="04164504" wp14:editId="656259CE">
                <wp:simplePos x="0" y="0"/>
                <wp:positionH relativeFrom="column">
                  <wp:posOffset>-318768</wp:posOffset>
                </wp:positionH>
                <wp:positionV relativeFrom="paragraph">
                  <wp:posOffset>90805</wp:posOffset>
                </wp:positionV>
                <wp:extent cx="2724150" cy="1403985"/>
                <wp:effectExtent l="0" t="0" r="0" b="0"/>
                <wp:wrapNone/>
                <wp:docPr id="914806059" name="Textové pole 914806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81660E" w14:textId="77777777" w:rsidR="00CB68CF" w:rsidRDefault="00CB68CF" w:rsidP="00CB68C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BBBB76" wp14:editId="58138185">
                                  <wp:extent cx="2351405" cy="1763395"/>
                                  <wp:effectExtent l="0" t="0" r="0" b="1905"/>
                                  <wp:docPr id="2" name="obrázek 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1405" cy="1763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path="m,l,21600r21600,l21600,xe" w14:anchorId="04164504" o:spt="202" coordsize="21600,21600" id="_x0000_t202">
                <v:stroke joinstyle="miter"/>
                <v:path gradientshapeok="t" o:connecttype="rect"/>
              </v:shapetype>
              <v:shape style="position:absolute;margin-left:-25.1pt;margin-top:7.15pt;width:214.5pt;height:110.55pt;z-index:2516556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qnqEBMgIAAFgEAAAOAAAAZHJzL2Uyb0RvYy54bWysVEtu2zAQ3RfoHQjua31qJbZgOUiduiiQ foCkB6ApyiJKcgiSseTeqOfIxTqiFMf9bYpqQXA4nMeZ92a0uuq1IgfhvART0WyWUiIMh1qafUW/ 3G9fLSjxgZmaKTCiokfh6dX65YtVZ0uRQwuqFo4giPFlZyvahmDLJPG8FZr5GVhh0NmA0yyg6fZJ 7ViH6FoleZpeJB242jrgwns8vRmddB3xm0bw8KlpvAhEVRRzC3F1cd0Na7JesXLvmG0ln9Jg/5CF ZtLgoyeoGxYYeXDyNygtuQMPTZhx0Ak0jeQi1oDVZOkv1dy1zIpYC5Lj7Ykm//9g+cfDZ0dkXdFl Nl+kF2mxpMQwjVLdiz7A4fE7saAEeXYjZZ31JUbeWYwN/RvoUfpYvre3wL96YmDTMrMX185B1wpW Y8rZQHZyFjri+AFk132AGt9kDwEiUN84PfCJDBFER+mOJ7kwL8LxML/M51mBLo6+bJ6+Xi6K+AYr n8Kt8+GdAE2GTUUd9kOEZ4dbH4Z0WPl0ZXjNg5L1VioVDbffbZQjB4a9s43fhP7TNWVIh+wVeTEy 8FeINH5/gtAy4BAoqSu6OF1i5cDbW1PHFg1MqnGPKSszETlwN7IY+l0/CbOD+oiUOhibHYcTNy24 b5R02OgVNTiJlKj3BkVBWefDXERjXlzmaLhzz+7cwwxHoIoGSsbtJsRZinTZaxRvKyOtg8pjHlOm 2L6R7WnUhvk4t+Ot5x/C+gcAAAD//wMAUEsDBBQABgAIAAAAIQDQEceT4gAAAAoBAAAPAAAAZHJz L2Rvd25yZXYueG1sTI9BTsMwEEX3SNzBGiQ2qHVIWlqFOBUUVSwqISgcwImHJG08jmI3CZyeYQXL 0X/68362mWwrBux940jB7TwCgVQ601Cl4ON9N1uD8EGT0a0jVPCFHjb55UWmU+NGesPhECrBJeRT raAOoUul9GWNVvu565A4+3S91YHPvpKm1yOX21bGUXQnrW6IP9S6w22N5elwtgpOT6vheLN/fixe dttjNUTjN5avSl1fTQ/3IAJO4Q+GX31Wh5ydCncm40WrYLaMYkY5WCQgGEhWa95SKIiT5QJknsn/ E/IfAAAA//8DAFBLAQItABQABgAIAAAAIQC2gziS/gAAAOEBAAATAAAAAAAAAAAAAAAAAAAAAABb Q29udGVudF9UeXBlc10ueG1sUEsBAi0AFAAGAAgAAAAhADj9If/WAAAAlAEAAAsAAAAAAAAAAAAA AAAALwEAAF9yZWxzLy5yZWxzUEsBAi0AFAAGAAgAAAAhACqeoQEyAgAAWAQAAA4AAAAAAAAAAAAA AAAALgIAAGRycy9lMm9Eb2MueG1sUEsBAi0AFAAGAAgAAAAhANARx5PiAAAACgEAAA8AAAAAAAAA AAAAAAAAjAQAAGRycy9kb3ducmV2LnhtbFBLBQYAAAAABAAEAPMAAACbBQAAAAA= " id="Textové pole 914806059" type="#_x0000_t202" o:spid="_x0000_s1026">
                <v:textbox style="mso-fit-shape-to-text:t">
                  <w:txbxContent>
                    <w:p w:rsidRDefault="00CB68CF" w:rsidR="00CB68CF" w:rsidP="00CB68CF" w14:paraId="7681660E" w14:textId="77777777">
                      <w:r>
                        <w:rPr>
                          <w:noProof/>
                        </w:rPr>
                        <w:drawing>
                          <wp:inline distL="0" wp14:anchorId="57BBBB76" distT="0" distB="0" distR="0" wp14:editId="58138185">
                            <wp:extent cx="2351405" cy="1763395"/>
                            <wp:effectExtent r="0" b="1905" t="0" l="0"/>
                            <wp:docPr name="obrázek 4" id="3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name="Picture 4" id="0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0">
                                      <a:extLst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1405" cy="17633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hidden="0" allowOverlap="1" wp14:anchorId="091C2C40" wp14:editId="18DA42C2">
                <wp:simplePos x="0" y="0"/>
                <wp:positionH relativeFrom="column">
                  <wp:posOffset>2691130</wp:posOffset>
                </wp:positionH>
                <wp:positionV relativeFrom="paragraph">
                  <wp:posOffset>175895</wp:posOffset>
                </wp:positionV>
                <wp:extent cx="2686050" cy="1807845"/>
                <wp:effectExtent l="0" t="0" r="0" b="0"/>
                <wp:wrapNone/>
                <wp:docPr id="914806057" name="Textové pole 914806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1807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CBB7B" w14:textId="77777777" w:rsidR="00CB68CF" w:rsidRDefault="00CB68CF" w:rsidP="00CB68C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5004B3" wp14:editId="0AD111CF">
                                  <wp:extent cx="2482215" cy="1861185"/>
                                  <wp:effectExtent l="0" t="0" r="0" b="5715"/>
                                  <wp:docPr id="3" name="obrázek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2215" cy="1861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1C2C40" style="position:absolute;margin-left:211.9pt;margin-top:13.85pt;width:211.5pt;height:142.3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zxgUpMwIAAGEEAAAOAAAAZHJzL2Uyb0RvYy54bWysVNuO2yAQfa/Uf0C8N3ai3GrFWW2zTVVp e5F2+wEY4xgVGAokdvpH/Y7+WAecTdLbS1U/IIZhDmfOzHh102tFDsJ5Caak41FOiTAcaml2Jf30 uH2xpMQHZmqmwIiSHoWnN+vnz1adLcQEWlC1cARBjC86W9I2BFtkmeet0MyPwAqDzgacZgFNt8tq xzpE1yqb5Pk868DV1gEX3uPp3eCk64TfNIKHD03jRSCqpMgtpNWltYprtl6xYueYbSU/0WD/wEIz afDRM9QdC4zsnfwNSkvuwEMTRhx0Bk0juUg5YDbj/JdsHlpmRcoFxfH2LJP/f7D8/eGjI7Iu6cvx dJnP89mCEsM0lupR9AEO378RC0qQixsl66wvMPLBYmzoX0GPpU/pe3sP/LMnBjYtMztx6xx0rWA1 Uh5HsbOr0AHHR5Cqewc1vsn2ARJQ3zgd9USFCKJj6Y7nciEvwvFwMl8iX3Rx9I2X+WI5naU3WPEU bp0PbwRoEjclddgPCZ4d7n2IdFjxdCW+5kHJeiuVSobbVRvlyIFh72zTd0L/6ZoypEP1ZpPZoMBf IfL0/QlCy4BDoKQu6fJ8iRVRt9emTi0amFTDHikrcxIyajeoGPqqT2VMKkeRK6iPqKyDoedxRnHT gvtKSYf9XlL/Zc+coES9NVgdrO80DkgyprPFBA137amuPcxwhCppoGTYbkIaqqibgVusYiOTvhcm J8rYx0n208zFQbm2063Ln2H9AwAA//8DAFBLAwQUAAYACAAAACEAKvSTE+AAAAAKAQAADwAAAGRy cy9kb3ducmV2LnhtbEyPzU7DMBCE70i8g7VIXBB1mkRJCNlUCAkEt1IQXN14m0T4J9huGt4ec4Lj zo5mvmk2i1ZsJudHaxDWqwQYmc7K0fQIb68P1xUwH4SRQllDCN/kYdOenzWilvZkXmjehZ7FEONr gTCEMNWc+24gLfzKTmTi72CdFiGerufSiVMM14qnSVJwLUYTGwYx0f1A3efuqBGq/Gn+8M/Z9r0r DuomXJXz45dDvLxY7m6BBVrCnxl+8SM6tJFpb49GeqYQ8jSL6AEhLUtg0VDlRRT2CNk6zYG3Df8/ of0BAAD//wMAUEsBAi0AFAAGAAgAAAAhALaDOJL+AAAA4QEAABMAAAAAAAAAAAAAAAAAAAAAAFtD b250ZW50X1R5cGVzXS54bWxQSwECLQAUAAYACAAAACEAOP0h/9YAAACUAQAACwAAAAAAAAAAAAAA AAAvAQAAX3JlbHMvLnJlbHNQSwECLQAUAAYACAAAACEAM8YFKTMCAABhBAAADgAAAAAAAAAAAAAA AAAuAgAAZHJzL2Uyb0RvYy54bWxQSwECLQAUAAYACAAAACEAKvSTE+AAAAAKAQAADwAAAAAAAAAA AAAAAACNBAAAZHJzL2Rvd25yZXYueG1sUEsFBgAAAAAEAAQA8wAAAJoFAAAAAA== " id="Textové pole 914806057" type="#_x0000_t202" o:spid="_x0000_s1027">
                <v:textbox>
                  <w:txbxContent>
                    <w:p w:rsidRDefault="00CB68CF" w:rsidR="00CB68CF" w:rsidP="00CB68CF" w14:paraId="7F5CBB7B" w14:textId="77777777">
                      <w:r>
                        <w:rPr>
                          <w:noProof/>
                        </w:rPr>
                        <w:drawing>
                          <wp:inline distL="0" wp14:anchorId="1A5004B3" distT="0" distB="0" distR="0" wp14:editId="0AD111CF">
                            <wp:extent cx="2482215" cy="1861185"/>
                            <wp:effectExtent r="0" b="5715" t="0" l="0"/>
                            <wp:docPr name="obrázek 2" id="3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name="Picture 2" id="0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2">
                                      <a:extLst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2215" cy="1861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3F88180" w14:textId="77777777" w:rsidR="00CB68CF" w:rsidRDefault="00CB68CF" w:rsidP="00CB68CF"/>
    <w:p w14:paraId="15EED438" w14:textId="451A3473" w:rsidR="16EB3DF3" w:rsidRDefault="16EB3DF3" w:rsidP="16EB3DF3"/>
    <w:p w14:paraId="5BCF956D" w14:textId="4CD0B36C" w:rsidR="16EB3DF3" w:rsidRDefault="16EB3DF3" w:rsidP="16EB3DF3"/>
    <w:p w14:paraId="463B2FA8" w14:textId="0EFF15B1" w:rsidR="16EB3DF3" w:rsidRDefault="16EB3DF3" w:rsidP="16EB3DF3"/>
    <w:p w14:paraId="1DE4BAB3" w14:textId="618E8139" w:rsidR="16EB3DF3" w:rsidRDefault="16EB3DF3" w:rsidP="16EB3DF3"/>
    <w:p w14:paraId="5E2A25B5" w14:textId="609BBDD2" w:rsidR="16EB3DF3" w:rsidRDefault="16EB3DF3" w:rsidP="16EB3DF3"/>
    <w:p w14:paraId="65FBD9F7" w14:textId="21515719" w:rsidR="16EB3DF3" w:rsidRDefault="16EB3DF3" w:rsidP="16EB3DF3"/>
    <w:p w14:paraId="52D44A4A" w14:textId="5873B080" w:rsidR="16EB3DF3" w:rsidRDefault="16EB3DF3" w:rsidP="16EB3DF3"/>
    <w:p w14:paraId="6946FF4E" w14:textId="63BD4740" w:rsidR="00C17B44" w:rsidRDefault="00C17B44" w:rsidP="16EB3DF3"/>
    <w:p w14:paraId="6F633C03" w14:textId="77777777" w:rsidR="00C17B44" w:rsidRDefault="00C17B44" w:rsidP="16EB3DF3"/>
    <w:p w14:paraId="3B6B2D49" w14:textId="483525A0" w:rsidR="16EB3DF3" w:rsidRDefault="16EB3DF3" w:rsidP="16EB3DF3"/>
    <w:p w14:paraId="02B1B9C7" w14:textId="0EDE2841" w:rsidR="00CB68CF" w:rsidRDefault="00CB68CF" w:rsidP="00CB68CF">
      <w:pPr>
        <w:pStyle w:val="Nadpis2"/>
      </w:pPr>
      <w:bookmarkStart w:id="32" w:name="_Toc99216025"/>
      <w:bookmarkStart w:id="33" w:name="_Toc150627649"/>
      <w:bookmarkStart w:id="34" w:name="_Toc117018851"/>
      <w:r>
        <w:lastRenderedPageBreak/>
        <w:t>Tisk modelu školy v 3D tiskárně</w:t>
      </w:r>
      <w:r w:rsidR="00B85666">
        <w:t xml:space="preserve"> </w:t>
      </w:r>
      <w:r>
        <w:t>/ prototyp školy</w:t>
      </w:r>
      <w:bookmarkEnd w:id="32"/>
      <w:bookmarkEnd w:id="33"/>
      <w:bookmarkEnd w:id="34"/>
    </w:p>
    <w:p w14:paraId="7730C58E" w14:textId="77777777" w:rsidR="00CB68CF" w:rsidRPr="005509ED" w:rsidRDefault="00CB68CF" w:rsidP="00CB68CF"/>
    <w:p w14:paraId="2517D69F" w14:textId="0CE30CFE" w:rsidR="00CB68CF" w:rsidRDefault="00CB68CF" w:rsidP="00CB68CF">
      <w:pPr>
        <w:jc w:val="both"/>
      </w:pPr>
      <w:r>
        <w:t>Od žák</w:t>
      </w:r>
      <w:r w:rsidR="007B4A25">
        <w:t>ů</w:t>
      </w:r>
      <w:r>
        <w:t xml:space="preserve"> vzešel nápad, že bychom vytvořený model mohli vytisknout v</w:t>
      </w:r>
      <w:r w:rsidR="00B85666">
        <w:t> </w:t>
      </w:r>
      <w:r>
        <w:t>3</w:t>
      </w:r>
      <w:r w:rsidR="00B85666">
        <w:t>D</w:t>
      </w:r>
      <w:r>
        <w:t xml:space="preserve"> tisku nejprve v malém proveden</w:t>
      </w:r>
      <w:r w:rsidR="00B85666">
        <w:t xml:space="preserve">í a že bychom měli vytisknout postupně </w:t>
      </w:r>
      <w:r>
        <w:t>všechna patra</w:t>
      </w:r>
      <w:r w:rsidR="00B85666">
        <w:t xml:space="preserve"> a také střechu</w:t>
      </w:r>
      <w:r>
        <w:t xml:space="preserve"> zvlášť. Chtěli jsme vyzkoušet, zda se tisk povede</w:t>
      </w:r>
      <w:r w:rsidR="00B85666">
        <w:t xml:space="preserve"> a</w:t>
      </w:r>
      <w:r>
        <w:t xml:space="preserve"> </w:t>
      </w:r>
      <w:r w:rsidR="00B85666">
        <w:t>ne</w:t>
      </w:r>
      <w:r>
        <w:t>objeví</w:t>
      </w:r>
      <w:r w:rsidR="00B85666">
        <w:t xml:space="preserve"> se žádné</w:t>
      </w:r>
      <w:r>
        <w:t xml:space="preserve"> komplikace. Žáci pod dohledem učitelů vytvořili jednotlivá patra modelu a</w:t>
      </w:r>
      <w:r w:rsidR="00B85666">
        <w:t> </w:t>
      </w:r>
      <w:r>
        <w:t xml:space="preserve">nastavili parametry pro tisk v programu </w:t>
      </w:r>
      <w:proofErr w:type="spellStart"/>
      <w:r>
        <w:t>Ul</w:t>
      </w:r>
      <w:r w:rsidR="00B85666">
        <w:t>ti</w:t>
      </w:r>
      <w:r>
        <w:t>maker</w:t>
      </w:r>
      <w:proofErr w:type="spellEnd"/>
      <w:r>
        <w:t xml:space="preserve"> </w:t>
      </w:r>
      <w:proofErr w:type="spellStart"/>
      <w:r>
        <w:t>Cura</w:t>
      </w:r>
      <w:proofErr w:type="spellEnd"/>
      <w:r>
        <w:t>.</w:t>
      </w:r>
    </w:p>
    <w:p w14:paraId="1E9149E3" w14:textId="77777777" w:rsidR="00CB68CF" w:rsidRDefault="00CB68CF" w:rsidP="00CB68CF"/>
    <w:p w14:paraId="46CC3ED0" w14:textId="77777777" w:rsidR="00CB68CF" w:rsidRPr="00B93381" w:rsidRDefault="00CB68CF" w:rsidP="00CB68CF">
      <w:pPr>
        <w:pStyle w:val="Nadpis3"/>
      </w:pPr>
      <w:bookmarkStart w:id="35" w:name="_Toc99216026"/>
      <w:bookmarkStart w:id="36" w:name="_Toc117018852"/>
      <w:r>
        <w:t>Postup</w:t>
      </w:r>
      <w:bookmarkEnd w:id="35"/>
      <w:bookmarkEnd w:id="36"/>
    </w:p>
    <w:p w14:paraId="249297FE" w14:textId="08611715" w:rsidR="00CB68CF" w:rsidRDefault="00CB68CF" w:rsidP="00CB68CF">
      <w:pPr>
        <w:jc w:val="both"/>
      </w:pPr>
      <w:r>
        <w:t xml:space="preserve">V programu </w:t>
      </w:r>
      <w:proofErr w:type="spellStart"/>
      <w:r w:rsidR="00053976">
        <w:t>S</w:t>
      </w:r>
      <w:r>
        <w:t>ketch</w:t>
      </w:r>
      <w:r w:rsidR="00053976">
        <w:t>U</w:t>
      </w:r>
      <w:r>
        <w:t>p</w:t>
      </w:r>
      <w:proofErr w:type="spellEnd"/>
      <w:r>
        <w:t xml:space="preserve"> jsme pomocí nástrojem </w:t>
      </w:r>
      <w:proofErr w:type="spellStart"/>
      <w:r w:rsidR="00053976">
        <w:rPr>
          <w:b/>
        </w:rPr>
        <w:t>B</w:t>
      </w:r>
      <w:r>
        <w:rPr>
          <w:b/>
        </w:rPr>
        <w:t>lade</w:t>
      </w:r>
      <w:proofErr w:type="spellEnd"/>
      <w:r>
        <w:t xml:space="preserve"> rozdělili model na jednotlivá patra a střechu. </w:t>
      </w:r>
    </w:p>
    <w:p w14:paraId="26DDAA5D" w14:textId="0FBF3BE7" w:rsidR="00CB68CF" w:rsidRDefault="00CB68CF" w:rsidP="00053976">
      <w:pPr>
        <w:jc w:val="both"/>
      </w:pPr>
      <w:r>
        <w:t xml:space="preserve">Poté jsme soubor otevřeli v programu </w:t>
      </w:r>
      <w:proofErr w:type="spellStart"/>
      <w:r>
        <w:rPr>
          <w:b/>
        </w:rPr>
        <w:t>Ultimaker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Cura</w:t>
      </w:r>
      <w:proofErr w:type="spellEnd"/>
      <w:r>
        <w:t xml:space="preserve"> a nastavili jsme parametry pro 3D tisk.  </w:t>
      </w:r>
    </w:p>
    <w:p w14:paraId="20DD8961" w14:textId="4B1EDF4D" w:rsidR="00CB68CF" w:rsidRDefault="00CB68CF" w:rsidP="00053976">
      <w:pPr>
        <w:jc w:val="both"/>
      </w:pPr>
      <w:r>
        <w:t xml:space="preserve">V nastavení tisku jsme se rozhodli vytisknout model s obvodovými stěnami bez vnitřní výplně, proto jsme nastavili hustotu výplně </w:t>
      </w:r>
      <w:r w:rsidR="00053976">
        <w:t>na</w:t>
      </w:r>
      <w:r>
        <w:t xml:space="preserve"> 0 %. </w:t>
      </w:r>
    </w:p>
    <w:p w14:paraId="6DEC0EAD" w14:textId="1FFCFB88" w:rsidR="00CB68CF" w:rsidRDefault="00CB68CF" w:rsidP="00CB68CF">
      <w:pPr>
        <w:jc w:val="both"/>
      </w:pPr>
      <w:r>
        <w:t xml:space="preserve">Pro zanechaní všech architektonických prvků modelu jsme v nastavení zvolili </w:t>
      </w:r>
      <w:r w:rsidR="00053976">
        <w:t>G</w:t>
      </w:r>
      <w:r>
        <w:t>enerovat podporu.</w:t>
      </w:r>
    </w:p>
    <w:p w14:paraId="13FBE4C8" w14:textId="77777777" w:rsidR="00CB68CF" w:rsidRDefault="00CB68CF" w:rsidP="00CB68CF">
      <w:pPr>
        <w:jc w:val="both"/>
      </w:pPr>
      <w:r>
        <w:t>Dále jsme zvolili velikost jednotlivých podlaží. Jelikož jsem chtěl vyzkoušet první tisk modelu, tak nám postačila velikost 65 %.</w:t>
      </w:r>
    </w:p>
    <w:p w14:paraId="41848FB8" w14:textId="77777777" w:rsidR="00CB68CF" w:rsidRDefault="00CB68CF" w:rsidP="00CB68CF">
      <w:pPr>
        <w:jc w:val="both"/>
      </w:pPr>
      <w:r>
        <w:t>Poté jsme objekt slícovali a nastavili jednotlivé vrstvy objektu pro tisk.</w:t>
      </w:r>
    </w:p>
    <w:p w14:paraId="158A4F20" w14:textId="517C344C" w:rsidR="00CB68CF" w:rsidRDefault="00CB68CF" w:rsidP="00CB68CF">
      <w:pPr>
        <w:jc w:val="both"/>
      </w:pPr>
      <w:r>
        <w:t>Soubor jsme uložili do adaptéru SD karty s názvem „1. patro“ s</w:t>
      </w:r>
      <w:r w:rsidR="00A2319D">
        <w:t> </w:t>
      </w:r>
      <w:proofErr w:type="gramStart"/>
      <w:r>
        <w:t>příponou</w:t>
      </w:r>
      <w:r w:rsidR="00A2319D">
        <w:t xml:space="preserve"> </w:t>
      </w:r>
      <w:r>
        <w:t>.</w:t>
      </w:r>
      <w:proofErr w:type="spellStart"/>
      <w:r>
        <w:t>cod</w:t>
      </w:r>
      <w:r w:rsidR="00A2319D">
        <w:t>e</w:t>
      </w:r>
      <w:proofErr w:type="spellEnd"/>
      <w:proofErr w:type="gramEnd"/>
      <w:r>
        <w:t>. Takto konvertovaný soubor lze již použít pro potřeby 3D tisku.</w:t>
      </w:r>
    </w:p>
    <w:p w14:paraId="760A4AD3" w14:textId="24EF3921" w:rsidR="00CB68CF" w:rsidRDefault="00CB68CF" w:rsidP="00CB68CF">
      <w:pPr>
        <w:jc w:val="both"/>
      </w:pPr>
      <w:r>
        <w:t xml:space="preserve">SD kartu jsme vložili do 3D tiskárny a </w:t>
      </w:r>
      <w:bookmarkStart w:id="37" w:name="_Hlk99211873"/>
      <w:r>
        <w:t xml:space="preserve">v menu jsme vybrali položku </w:t>
      </w:r>
      <w:proofErr w:type="spellStart"/>
      <w:r>
        <w:rPr>
          <w:b/>
        </w:rPr>
        <w:t>Print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from</w:t>
      </w:r>
      <w:proofErr w:type="spellEnd"/>
      <w:r>
        <w:rPr>
          <w:b/>
        </w:rPr>
        <w:t xml:space="preserve"> TF.</w:t>
      </w:r>
      <w:r>
        <w:t xml:space="preserve"> </w:t>
      </w:r>
      <w:bookmarkEnd w:id="37"/>
    </w:p>
    <w:p w14:paraId="03E57672" w14:textId="0585C1F4" w:rsidR="00CB68CF" w:rsidRDefault="00CB68CF" w:rsidP="00CB68CF">
      <w:pPr>
        <w:jc w:val="both"/>
      </w:pPr>
      <w:bookmarkStart w:id="38" w:name="_Hlk99211912"/>
      <w:r>
        <w:t xml:space="preserve">Vybrali jsme příslušný soubor </w:t>
      </w:r>
      <w:r w:rsidR="00A2319D">
        <w:t>z</w:t>
      </w:r>
      <w:r>
        <w:t> SD karty a nastavili další parametry, abychom dosáhli nejlepších možných výsledků při tisku. Rychlost tisku jsme nastavili na 110 °C</w:t>
      </w:r>
      <w:r w:rsidR="00A2319D">
        <w:t>,</w:t>
      </w:r>
      <w:r>
        <w:t xml:space="preserve"> teplotu hlavičky (</w:t>
      </w:r>
      <w:proofErr w:type="spellStart"/>
      <w:r>
        <w:t>Nozzle</w:t>
      </w:r>
      <w:proofErr w:type="spellEnd"/>
      <w:r>
        <w:t>) na 205 °C</w:t>
      </w:r>
      <w:r w:rsidR="00A2319D">
        <w:t xml:space="preserve"> a</w:t>
      </w:r>
      <w:r>
        <w:t xml:space="preserve"> teplotu podložky na 60</w:t>
      </w:r>
      <w:r w:rsidR="00A2319D">
        <w:t xml:space="preserve"> </w:t>
      </w:r>
      <w:r>
        <w:t>°C.</w:t>
      </w:r>
    </w:p>
    <w:bookmarkEnd w:id="38"/>
    <w:p w14:paraId="14FD9536" w14:textId="77777777" w:rsidR="00CB68CF" w:rsidRDefault="00CB68CF" w:rsidP="00CB68CF">
      <w:pPr>
        <w:jc w:val="both"/>
      </w:pPr>
      <w:r>
        <w:t>Po tisku každého patra jsme odstranili pomocí kleští a špachtle podporu. Jednotlivá patra jsme společně se střechou nalepili na sebe a vytvořili prototyp školy.</w:t>
      </w:r>
    </w:p>
    <w:p w14:paraId="5F51E905" w14:textId="5F853999" w:rsidR="00CB68CF" w:rsidRPr="005509ED" w:rsidRDefault="00CB68CF" w:rsidP="00CB68CF">
      <w:pPr>
        <w:jc w:val="both"/>
        <w:rPr>
          <w:rFonts w:ascii="Calibri" w:hAnsi="Calibri" w:cs="Calibri"/>
        </w:rPr>
      </w:pPr>
      <w:r>
        <w:t>Časová náročnost: 4</w:t>
      </w:r>
      <w:r w:rsidR="00A2319D">
        <w:t>–</w:t>
      </w:r>
      <w:r>
        <w:t>5 hodin</w:t>
      </w:r>
    </w:p>
    <w:p w14:paraId="64654BB1" w14:textId="77777777" w:rsidR="00CB68CF" w:rsidRPr="005509ED" w:rsidRDefault="00CB68CF" w:rsidP="00CB68CF">
      <w:pPr>
        <w:rPr>
          <w:rFonts w:asciiTheme="majorHAnsi" w:hAnsiTheme="majorHAnsi" w:cstheme="majorHAnsi"/>
          <w:sz w:val="24"/>
          <w:szCs w:val="28"/>
        </w:rPr>
      </w:pPr>
      <w:r w:rsidRPr="005509ED">
        <w:rPr>
          <w:rFonts w:asciiTheme="majorHAnsi" w:hAnsiTheme="majorHAnsi" w:cstheme="majorHAnsi"/>
          <w:sz w:val="24"/>
          <w:szCs w:val="28"/>
        </w:rPr>
        <w:t>Poznámka:</w:t>
      </w:r>
    </w:p>
    <w:p w14:paraId="1D15AE34" w14:textId="44930FCA" w:rsidR="00CB68CF" w:rsidRDefault="00CB68CF" w:rsidP="00CB68CF">
      <w:pPr>
        <w:jc w:val="both"/>
      </w:pPr>
      <w:r>
        <w:t>Nastavení parametr</w:t>
      </w:r>
      <w:r w:rsidR="00A2319D">
        <w:t>ů</w:t>
      </w:r>
      <w:r>
        <w:t xml:space="preserve"> pro tisk nemusíme dělat pro každé patro zvlášť. V nastavení tisku lze vytvořit profil s požadovanými parametry dopředu. Nemusíme tak opakovat jednotlivá nastavení parametrů.</w:t>
      </w:r>
    </w:p>
    <w:p w14:paraId="63C8BFC1" w14:textId="1EB199E5" w:rsidR="00CB68CF" w:rsidRPr="00D57A19" w:rsidRDefault="00CB68CF" w:rsidP="00CB68CF">
      <w:pPr>
        <w:pStyle w:val="Nadpis3"/>
        <w:rPr>
          <w:rFonts w:ascii="Calibri" w:hAnsi="Calibri" w:cs="Calibri"/>
          <w:sz w:val="21"/>
          <w:szCs w:val="21"/>
        </w:rPr>
      </w:pPr>
      <w:bookmarkStart w:id="39" w:name="_Toc99216027"/>
      <w:bookmarkStart w:id="40" w:name="_Toc117018853"/>
      <w:r>
        <w:lastRenderedPageBreak/>
        <w:t>Fotografie</w:t>
      </w:r>
      <w:bookmarkEnd w:id="39"/>
      <w:bookmarkEnd w:id="40"/>
    </w:p>
    <w:p w14:paraId="2771382A" w14:textId="77777777" w:rsidR="00CB68CF" w:rsidRPr="00FE75E0" w:rsidRDefault="00CB68CF" w:rsidP="00CB68CF">
      <w:pPr>
        <w:jc w:val="center"/>
        <w:rPr>
          <w:rFonts w:asciiTheme="majorHAnsi" w:hAnsiTheme="majorHAnsi" w:cstheme="majorHAnsi"/>
          <w:sz w:val="28"/>
          <w:szCs w:val="24"/>
        </w:rPr>
      </w:pPr>
      <w:r>
        <w:rPr>
          <w:noProof/>
        </w:rPr>
        <w:drawing>
          <wp:inline distT="0" distB="0" distL="0" distR="0" wp14:anchorId="083FC61A" wp14:editId="119F7AB6">
            <wp:extent cx="3459480" cy="3116580"/>
            <wp:effectExtent l="0" t="0" r="7620" b="7620"/>
            <wp:docPr id="32" name="obrázek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4700F" w14:textId="77777777" w:rsidR="00CB68CF" w:rsidRDefault="00CB68CF" w:rsidP="00CB68CF">
      <w:pPr>
        <w:jc w:val="center"/>
      </w:pPr>
      <w:r>
        <w:t xml:space="preserve">Ukázka čtvrtého patra na snímku.  </w:t>
      </w:r>
    </w:p>
    <w:p w14:paraId="1CCBD042" w14:textId="77777777" w:rsidR="00CB68CF" w:rsidRDefault="00CB68CF" w:rsidP="00CB68CF"/>
    <w:p w14:paraId="52014187" w14:textId="77777777" w:rsidR="00CB68CF" w:rsidRDefault="00CB68CF" w:rsidP="00CB68CF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hidden="0" allowOverlap="1" wp14:anchorId="2E33527D" wp14:editId="01F04BFF">
                <wp:simplePos x="0" y="0"/>
                <wp:positionH relativeFrom="column">
                  <wp:posOffset>1627274</wp:posOffset>
                </wp:positionH>
                <wp:positionV relativeFrom="paragraph">
                  <wp:posOffset>23726</wp:posOffset>
                </wp:positionV>
                <wp:extent cx="2660073" cy="2527011"/>
                <wp:effectExtent l="0" t="0" r="26035" b="26035"/>
                <wp:wrapNone/>
                <wp:docPr id="914806060" name="Textové pole 914806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0073" cy="252701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4F051" w14:textId="77777777" w:rsidR="00CB68CF" w:rsidRDefault="00CB68CF" w:rsidP="00CB68C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FF572E" wp14:editId="3FC05CD9">
                                  <wp:extent cx="2211185" cy="2477193"/>
                                  <wp:effectExtent l="0" t="0" r="0" b="0"/>
                                  <wp:docPr id="4" name="obrázek 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6713" cy="24833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3527D" style="position:absolute;margin-left:128.15pt;margin-top:1.85pt;width:209.45pt;height:199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j1DlINQIAAGEEAAAOAAAAZHJzL2Uyb0RvYy54bWysVG2O0zAQ/Y/EHSz/p0lD2y1R09XSpQhp +ZB2OYDrOI2F7TG226TcaM/BxRg73bZa4A8ikSxPxn7z5s1MFte9VmQvnJdgKjoe5ZQIw6GWZlvR rw/rV3NKfGCmZgqMqOhBeHq9fPli0dlSFNCCqoUjCGJ82dmKtiHYMss8b4VmfgRWGHQ24DQLaLpt VjvWIbpWWZHns6wDV1sHXHiPX28HJ10m/KYRPHxuGi8CURVFbiGtLq2buGbLBSu3jtlW8iMN9g8s NJMGg56gbllgZOfkb1BacgcemjDioDNoGslFygGzGefPsrlvmRUpFxTH25NM/v/B8k/7L47IuqJv xpN5PsOXEsM0lupB9AH2Px+JBSXI2Y2SddaXePPe4t3Qv4UeS5/S9/YO+DdPDKxaZrbixjnoWsFq pDyOYmcXVwccH0E23UeoMSbbBUhAfeN01BMVIoiOpA6nciEvwvFjMZvl+dVrSjj6imlxlY+HGKx8 um6dD+8FaBI3FXXYDwme7e98iHRY+XQkRvOgZL2WSiXDbTcr5cieYe+s05MyeHZMGdKhetNiOijw V4g8PX+C0DLgECipKzo/HWJl1O2dqVOLBibVsEfKyhyFjNoNKoZ+06cyFjFAFHkD9QGVdTD0PM4o blpwPyjpsN8r6r/vmBOUqA8Gq4P1ncQBScZkelWg4S49m0sPMxyhKhooGbarkIYq6mbgBqvYyKTv mcmRMvZxkv04c3FQLu106vxnWP4CAAD//wMAUEsDBBQABgAIAAAAIQDcsia14AAAAAkBAAAPAAAA ZHJzL2Rvd25yZXYueG1sTI/BTsMwEETvSPyDtUhcUOs0aZMS4lQICURv0CK4uvE2ibDXwXbT8PeY ExxHM5p5U20mo9mIzveWBCzmCTCkxqqeWgFv+8fZGpgPkpTUllDAN3rY1JcXlSyVPdMrjrvQslhC vpQCuhCGknPfdGikn9sBKXpH64wMUbqWKyfPsdxoniZJzo3sKS50csCHDpvP3ckIWC+fxw+/zV7e m/yob8NNMT59OSGur6b7O2ABp/AXhl/8iA51ZDrYEynPtIB0lWcxKiArgEU/L1YpsIOAZbIogNcV //+g/gEAAP//AwBQSwECLQAUAAYACAAAACEAtoM4kv4AAADhAQAAEwAAAAAAAAAAAAAAAAAAAAAA W0NvbnRlbnRfVHlwZXNdLnhtbFBLAQItABQABgAIAAAAIQA4/SH/1gAAAJQBAAALAAAAAAAAAAAA AAAAAC8BAABfcmVscy8ucmVsc1BLAQItABQABgAIAAAAIQDj1DlINQIAAGEEAAAOAAAAAAAAAAAA AAAAAC4CAABkcnMvZTJvRG9jLnhtbFBLAQItABQABgAIAAAAIQDcsia14AAAAAkBAAAPAAAAAAAA AAAAAAAAAI8EAABkcnMvZG93bnJldi54bWxQSwUGAAAAAAQABADzAAAAnAUAAAAA " id="Textové pole 914806060" type="#_x0000_t202" o:spid="_x0000_s1028">
                <v:textbox>
                  <w:txbxContent>
                    <w:p w:rsidRDefault="00CB68CF" w:rsidR="00CB68CF" w:rsidP="00CB68CF" w14:paraId="11A4F051" w14:textId="7777777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L="0" wp14:anchorId="55FF572E" distT="0" distB="0" distR="0" wp14:editId="3FC05CD9">
                            <wp:extent cx="2211185" cy="2477193"/>
                            <wp:effectExtent r="0" b="0" t="0" l="0"/>
                            <wp:docPr name="obrázek 8" id="3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name="Picture 8" id="0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5">
                                      <a:extLst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6713" cy="24833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3BB1CF" w14:textId="77777777" w:rsidR="00CB68CF" w:rsidRDefault="00CB68CF" w:rsidP="00CB68CF">
      <w:pPr>
        <w:rPr>
          <w:b/>
        </w:rPr>
      </w:pPr>
    </w:p>
    <w:p w14:paraId="2E211CE7" w14:textId="77777777" w:rsidR="00CB68CF" w:rsidRDefault="00CB68CF" w:rsidP="00CB68CF">
      <w:pPr>
        <w:rPr>
          <w:b/>
        </w:rPr>
      </w:pPr>
    </w:p>
    <w:p w14:paraId="23AA966B" w14:textId="3F7A8A60" w:rsidR="16EB3DF3" w:rsidRDefault="16EB3DF3" w:rsidP="16EB3DF3">
      <w:pPr>
        <w:rPr>
          <w:b/>
          <w:bCs/>
        </w:rPr>
      </w:pPr>
    </w:p>
    <w:p w14:paraId="46844729" w14:textId="77777777" w:rsidR="00CB68CF" w:rsidRDefault="00CB68CF" w:rsidP="00CB68CF">
      <w:pPr>
        <w:rPr>
          <w:b/>
        </w:rPr>
      </w:pPr>
    </w:p>
    <w:p w14:paraId="5BAAD605" w14:textId="77777777" w:rsidR="00CB68CF" w:rsidRDefault="00CB68CF" w:rsidP="00CB68CF">
      <w:pPr>
        <w:rPr>
          <w:b/>
        </w:rPr>
      </w:pPr>
    </w:p>
    <w:p w14:paraId="43E16DC2" w14:textId="77777777" w:rsidR="00CB68CF" w:rsidRPr="00FE75E0" w:rsidRDefault="00CB68CF" w:rsidP="00CB68CF">
      <w:pPr>
        <w:jc w:val="center"/>
      </w:pPr>
      <w:r w:rsidRPr="00FE75E0">
        <w:t>Nastavení parametrů pro tisk v </w:t>
      </w:r>
      <w:proofErr w:type="spellStart"/>
      <w:r w:rsidRPr="00FE75E0">
        <w:t>Cura</w:t>
      </w:r>
      <w:proofErr w:type="spellEnd"/>
      <w:r w:rsidRPr="00FE75E0">
        <w:t xml:space="preserve"> </w:t>
      </w:r>
      <w:proofErr w:type="spellStart"/>
      <w:r w:rsidRPr="00FE75E0">
        <w:t>Ultimaker</w:t>
      </w:r>
      <w:proofErr w:type="spellEnd"/>
    </w:p>
    <w:p w14:paraId="3A3C938D" w14:textId="77777777" w:rsidR="00CB68CF" w:rsidRDefault="00CB68CF" w:rsidP="00CB68CF"/>
    <w:p w14:paraId="4E8E65B0" w14:textId="04F9C6D4" w:rsidR="16EB3DF3" w:rsidRDefault="16EB3DF3" w:rsidP="16EB3DF3"/>
    <w:p w14:paraId="4CA77D18" w14:textId="4B494995" w:rsidR="16EB3DF3" w:rsidRDefault="16EB3DF3" w:rsidP="16EB3DF3"/>
    <w:p w14:paraId="477259CA" w14:textId="734ABDF8" w:rsidR="16EB3DF3" w:rsidRDefault="16EB3DF3" w:rsidP="16EB3DF3"/>
    <w:p w14:paraId="45450393" w14:textId="75068801" w:rsidR="16EB3DF3" w:rsidRDefault="16EB3DF3" w:rsidP="16EB3DF3"/>
    <w:p w14:paraId="0476C0E6" w14:textId="1D2CB28B" w:rsidR="16EB3DF3" w:rsidRDefault="16EB3DF3" w:rsidP="16EB3DF3"/>
    <w:p w14:paraId="79A08249" w14:textId="70FEB09C" w:rsidR="16EB3DF3" w:rsidRDefault="16EB3DF3" w:rsidP="16EB3DF3"/>
    <w:p w14:paraId="40F56D87" w14:textId="77777777" w:rsidR="00CB68CF" w:rsidRDefault="00CB68CF" w:rsidP="00CB68CF">
      <w:pPr>
        <w:jc w:val="center"/>
      </w:pPr>
      <w:r>
        <w:rPr>
          <w:noProof/>
        </w:rPr>
        <w:drawing>
          <wp:inline distT="0" distB="0" distL="0" distR="0" wp14:anchorId="7AA02D28" wp14:editId="6DF14839">
            <wp:extent cx="5756910" cy="2926195"/>
            <wp:effectExtent l="0" t="0" r="0" b="0"/>
            <wp:docPr id="91480607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926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779DB3" w14:textId="77777777" w:rsidR="00CB68CF" w:rsidRDefault="00CB68CF" w:rsidP="00CB68CF">
      <w:pPr>
        <w:jc w:val="center"/>
      </w:pPr>
      <w:r>
        <w:t>Ukázka – nastavení velikosti patra v </w:t>
      </w:r>
      <w:proofErr w:type="spellStart"/>
      <w:r>
        <w:t>Cura</w:t>
      </w:r>
      <w:proofErr w:type="spellEnd"/>
      <w:r>
        <w:t xml:space="preserve"> </w:t>
      </w:r>
      <w:proofErr w:type="spellStart"/>
      <w:r>
        <w:t>Ultimaker</w:t>
      </w:r>
      <w:proofErr w:type="spellEnd"/>
    </w:p>
    <w:p w14:paraId="61E9A4B5" w14:textId="77777777" w:rsidR="00CB68CF" w:rsidRDefault="00CB68CF" w:rsidP="00CB68CF"/>
    <w:p w14:paraId="5B6094EF" w14:textId="77777777" w:rsidR="00CB68CF" w:rsidRDefault="00CB68CF" w:rsidP="00CB68CF">
      <w:pPr>
        <w:ind w:left="1416"/>
        <w:jc w:val="center"/>
      </w:pPr>
      <w:bookmarkStart w:id="41" w:name="_heading=h.3rdcrjn" w:colFirst="0" w:colLast="0"/>
      <w:bookmarkEnd w:id="41"/>
      <w:r>
        <w:rPr>
          <w:noProof/>
        </w:rPr>
        <w:drawing>
          <wp:inline distT="0" distB="0" distL="0" distR="0" wp14:anchorId="5C6CAAD1" wp14:editId="4FE1F45C">
            <wp:extent cx="3474720" cy="2626821"/>
            <wp:effectExtent l="0" t="0" r="0" b="2540"/>
            <wp:docPr id="914806077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7"/>
                    <a:srcRect b="28453"/>
                    <a:stretch>
                      <a:fillRect/>
                    </a:stretch>
                  </pic:blipFill>
                  <pic:spPr>
                    <a:xfrm>
                      <a:off x="0" y="0"/>
                      <a:ext cx="3499659" cy="26456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3E8538" w14:textId="77777777" w:rsidR="00CB68CF" w:rsidRDefault="00CB68CF" w:rsidP="00CB68CF">
      <w:pPr>
        <w:ind w:left="1416"/>
        <w:jc w:val="center"/>
      </w:pPr>
      <w:r>
        <w:t>Nastavení 3 D tiskárny před tiskem zmenšeného model</w:t>
      </w:r>
    </w:p>
    <w:p w14:paraId="16EA25E0" w14:textId="458D9AA9" w:rsidR="16EB3DF3" w:rsidRDefault="16EB3DF3" w:rsidP="16EB3DF3">
      <w:pPr>
        <w:ind w:left="1416"/>
        <w:jc w:val="center"/>
      </w:pPr>
    </w:p>
    <w:p w14:paraId="48B46020" w14:textId="78C9253C" w:rsidR="16EB3DF3" w:rsidRDefault="16EB3DF3" w:rsidP="16EB3DF3">
      <w:pPr>
        <w:ind w:left="1416"/>
        <w:jc w:val="center"/>
      </w:pPr>
    </w:p>
    <w:p w14:paraId="30897A81" w14:textId="77777777" w:rsidR="00CB68CF" w:rsidRDefault="00CB68CF" w:rsidP="00CB68CF">
      <w:r>
        <w:rPr>
          <w:noProof/>
        </w:rPr>
        <w:drawing>
          <wp:inline distT="0" distB="0" distL="0" distR="0" wp14:anchorId="2A683E7F" wp14:editId="7C325624">
            <wp:extent cx="5758815" cy="2656205"/>
            <wp:effectExtent l="0" t="0" r="0" b="0"/>
            <wp:docPr id="914806081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2656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2D7371" w14:textId="77777777" w:rsidR="00CB68CF" w:rsidRDefault="00CB68CF" w:rsidP="00CB68CF">
      <w:pPr>
        <w:jc w:val="center"/>
      </w:pPr>
      <w:r>
        <w:t>Slepený model prototypu školy</w:t>
      </w:r>
    </w:p>
    <w:p w14:paraId="5BB281F4" w14:textId="77777777" w:rsidR="00CB68CF" w:rsidRDefault="00CB68CF" w:rsidP="00CB68CF"/>
    <w:p w14:paraId="6A30478D" w14:textId="77777777" w:rsidR="00CB68CF" w:rsidRDefault="00CB68CF" w:rsidP="00CB68CF"/>
    <w:p w14:paraId="5935EB3A" w14:textId="77777777" w:rsidR="00CB68CF" w:rsidRDefault="00CB68CF" w:rsidP="00CB68CF"/>
    <w:p w14:paraId="048DE558" w14:textId="77777777" w:rsidR="00CB68CF" w:rsidRDefault="00CB68CF" w:rsidP="00CB68CF"/>
    <w:p w14:paraId="52A40934" w14:textId="77777777" w:rsidR="00CB68CF" w:rsidRDefault="00CB68CF" w:rsidP="00CB68CF"/>
    <w:p w14:paraId="7A01FE7B" w14:textId="77777777" w:rsidR="00CB68CF" w:rsidRPr="00781D7F" w:rsidRDefault="00CB68CF" w:rsidP="00CB68CF"/>
    <w:p w14:paraId="398CB8C8" w14:textId="77777777" w:rsidR="00CB68CF" w:rsidRPr="00D57A19" w:rsidRDefault="00CB68CF" w:rsidP="00CB68CF"/>
    <w:p w14:paraId="6699B37C" w14:textId="77777777" w:rsidR="00CB68CF" w:rsidRDefault="00CB68CF" w:rsidP="00CB68CF"/>
    <w:p w14:paraId="31878C4A" w14:textId="77777777" w:rsidR="00CB68CF" w:rsidRDefault="00CB68CF" w:rsidP="00CB68CF"/>
    <w:p w14:paraId="381DD078" w14:textId="77777777" w:rsidR="00CB68CF" w:rsidRDefault="00CB68CF" w:rsidP="00CB68CF"/>
    <w:p w14:paraId="6AD36069" w14:textId="77777777" w:rsidR="00CB68CF" w:rsidRDefault="00CB68CF" w:rsidP="00CB68CF">
      <w:pPr>
        <w:pStyle w:val="Nadpis3"/>
      </w:pPr>
      <w:bookmarkStart w:id="42" w:name="_heading=h.26in1rg"/>
      <w:bookmarkEnd w:id="42"/>
    </w:p>
    <w:p w14:paraId="4A268DA9" w14:textId="65477154" w:rsidR="00CB68CF" w:rsidRDefault="00CB68CF" w:rsidP="00CB68CF"/>
    <w:p w14:paraId="0513D10F" w14:textId="77777777" w:rsidR="00CB68CF" w:rsidRPr="00D57A19" w:rsidRDefault="00CB68CF" w:rsidP="00CB68CF"/>
    <w:p w14:paraId="6447D37C" w14:textId="77777777" w:rsidR="00CB68CF" w:rsidRDefault="00CB68CF" w:rsidP="00CB68CF">
      <w:pPr>
        <w:pStyle w:val="Nadpis2"/>
      </w:pPr>
      <w:bookmarkStart w:id="43" w:name="_Toc99216028"/>
      <w:bookmarkStart w:id="44" w:name="_Toc117018854"/>
      <w:r>
        <w:lastRenderedPageBreak/>
        <w:t>Cílový model školy</w:t>
      </w:r>
      <w:bookmarkEnd w:id="43"/>
      <w:bookmarkEnd w:id="44"/>
    </w:p>
    <w:p w14:paraId="32892E3D" w14:textId="77777777" w:rsidR="00CB68CF" w:rsidRDefault="00CB68CF" w:rsidP="00CB68CF"/>
    <w:p w14:paraId="53BFAD1B" w14:textId="2D192193" w:rsidR="00CB68CF" w:rsidRDefault="00CB68CF" w:rsidP="00CB68CF">
      <w:pPr>
        <w:jc w:val="both"/>
      </w:pPr>
      <w:r>
        <w:t xml:space="preserve">Vytisknutý prototyp školy nám ukázal, že model školy, vytvořený v programu </w:t>
      </w:r>
      <w:proofErr w:type="spellStart"/>
      <w:r w:rsidR="00381CCC">
        <w:t>S</w:t>
      </w:r>
      <w:r>
        <w:t>ketch</w:t>
      </w:r>
      <w:r w:rsidR="00381CCC">
        <w:t>U</w:t>
      </w:r>
      <w:r>
        <w:t>p</w:t>
      </w:r>
      <w:proofErr w:type="spellEnd"/>
      <w:r>
        <w:t>, se povedl. Žáci se shodli, že model školy na závěrečnou soutěž chtějí vytisknout v co největší velikosti.</w:t>
      </w:r>
    </w:p>
    <w:p w14:paraId="7B60C191" w14:textId="344510A9" w:rsidR="00CB68CF" w:rsidRDefault="00CB68CF" w:rsidP="00381CCC">
      <w:pPr>
        <w:ind w:firstLine="708"/>
        <w:jc w:val="both"/>
      </w:pPr>
      <w:r>
        <w:t xml:space="preserve">Objekt jsme v programu </w:t>
      </w:r>
      <w:proofErr w:type="spellStart"/>
      <w:r w:rsidR="00381CCC">
        <w:t>S</w:t>
      </w:r>
      <w:r>
        <w:t>ketch</w:t>
      </w:r>
      <w:r w:rsidR="00381CCC">
        <w:t>U</w:t>
      </w:r>
      <w:r>
        <w:t>p</w:t>
      </w:r>
      <w:proofErr w:type="spellEnd"/>
      <w:r>
        <w:t xml:space="preserve"> zvětšili více </w:t>
      </w:r>
      <w:r w:rsidR="00381CCC">
        <w:t>než</w:t>
      </w:r>
      <w:r>
        <w:t xml:space="preserve"> dvojnásobně. </w:t>
      </w:r>
    </w:p>
    <w:p w14:paraId="49EED2EF" w14:textId="0C5AEBAC" w:rsidR="00CB68CF" w:rsidRDefault="00CB68CF" w:rsidP="00381CCC">
      <w:pPr>
        <w:ind w:firstLine="708"/>
        <w:jc w:val="both"/>
      </w:pPr>
      <w:r>
        <w:t xml:space="preserve">Dále jsme věděli, že model musí být v naší zvolené velikosti, rozdělen alespoň na </w:t>
      </w:r>
      <w:r w:rsidR="00381CCC">
        <w:t>tři</w:t>
      </w:r>
      <w:r>
        <w:t xml:space="preserve"> části, aby se tisk budovy vešel na podložku.</w:t>
      </w:r>
    </w:p>
    <w:p w14:paraId="6A1EED05" w14:textId="77777777" w:rsidR="00CB68CF" w:rsidRDefault="00CB68CF" w:rsidP="00381CCC">
      <w:pPr>
        <w:ind w:firstLine="708"/>
        <w:jc w:val="both"/>
      </w:pPr>
      <w:r>
        <w:t>Po zkušenostech s předchozími pokusy při tisku budovy bylo jasné, že budeme muset zvolit alespoň nějakou vnitřní výplň budovy, která nám pomůže, abychom vytiskli model ve větší velikosti a neměli problémy při tisku.</w:t>
      </w:r>
    </w:p>
    <w:p w14:paraId="3F77BC9F" w14:textId="77777777" w:rsidR="00CB68CF" w:rsidRDefault="00CB68CF" w:rsidP="00CB68CF"/>
    <w:p w14:paraId="6F8BF780" w14:textId="1812AC19" w:rsidR="00CB68CF" w:rsidRDefault="00CB68CF" w:rsidP="00CB68CF">
      <w:pPr>
        <w:pStyle w:val="Nadpis3"/>
      </w:pPr>
      <w:bookmarkStart w:id="45" w:name="_Toc99216029"/>
      <w:bookmarkStart w:id="46" w:name="_Toc117018855"/>
      <w:r>
        <w:t>Postup</w:t>
      </w:r>
      <w:bookmarkEnd w:id="45"/>
      <w:bookmarkEnd w:id="46"/>
    </w:p>
    <w:p w14:paraId="714188C4" w14:textId="5B7D3C05" w:rsidR="00CB68CF" w:rsidRDefault="00CB68CF" w:rsidP="00CB68CF">
      <w:pPr>
        <w:jc w:val="both"/>
      </w:pPr>
      <w:r>
        <w:t xml:space="preserve">V programu </w:t>
      </w:r>
      <w:proofErr w:type="spellStart"/>
      <w:r w:rsidR="00381CCC">
        <w:t>S</w:t>
      </w:r>
      <w:r>
        <w:t>ketch</w:t>
      </w:r>
      <w:r w:rsidR="00AB6D24">
        <w:t>U</w:t>
      </w:r>
      <w:r>
        <w:t>p</w:t>
      </w:r>
      <w:proofErr w:type="spellEnd"/>
      <w:r>
        <w:t xml:space="preserve"> jsme naskládali jednotlivá </w:t>
      </w:r>
      <w:proofErr w:type="spellStart"/>
      <w:r w:rsidRPr="16EB3DF3">
        <w:rPr>
          <w:lang w:val="en-US"/>
        </w:rPr>
        <w:t>patra</w:t>
      </w:r>
      <w:proofErr w:type="spellEnd"/>
      <w:r>
        <w:t xml:space="preserve"> se střechou do uceleného objektu. Rozměr podložky 3D tiskárny byl příliš malý na tisk celého objektu, proto jsme objekt rozdělili na </w:t>
      </w:r>
      <w:r w:rsidR="00381CCC">
        <w:t>tři</w:t>
      </w:r>
      <w:r>
        <w:t xml:space="preserve"> </w:t>
      </w:r>
      <w:sdt>
        <w:sdtPr>
          <w:tag w:val="goog_rdk_0"/>
          <w:id w:val="170854109"/>
        </w:sdtPr>
        <w:sdtContent/>
      </w:sdt>
      <w:sdt>
        <w:sdtPr>
          <w:tag w:val="goog_rdk_1"/>
          <w:id w:val="-1660214829"/>
        </w:sdtPr>
        <w:sdtContent/>
      </w:sdt>
      <w:r>
        <w:t>části. Postup je následující:</w:t>
      </w:r>
    </w:p>
    <w:p w14:paraId="67A2DE3C" w14:textId="1AD8824F" w:rsidR="00CB68CF" w:rsidRDefault="00CB68CF" w:rsidP="00381CCC">
      <w:pPr>
        <w:ind w:firstLine="708"/>
        <w:jc w:val="both"/>
      </w:pPr>
      <w:r>
        <w:t xml:space="preserve">Vytvoříme objekt, který nemá hloubku, jde pouze o narýsovaný čtverec, který není protažený. Čtverec nakreslíme okolo řezané části na budově. Následně označíme budovu i čtverec a zvolíme funkci </w:t>
      </w:r>
      <w:proofErr w:type="spellStart"/>
      <w:r w:rsidR="00381CCC">
        <w:rPr>
          <w:b/>
          <w:bCs/>
        </w:rPr>
        <w:t>S</w:t>
      </w:r>
      <w:r w:rsidRPr="16EB3DF3">
        <w:rPr>
          <w:b/>
          <w:bCs/>
        </w:rPr>
        <w:t>ubtract</w:t>
      </w:r>
      <w:proofErr w:type="spellEnd"/>
      <w:r w:rsidRPr="16EB3DF3">
        <w:rPr>
          <w:b/>
          <w:bCs/>
        </w:rPr>
        <w:t xml:space="preserve"> </w:t>
      </w:r>
      <w:r w:rsidRPr="00381CCC">
        <w:t>(rozdělit)</w:t>
      </w:r>
      <w:r w:rsidR="00381CCC">
        <w:t>.</w:t>
      </w:r>
      <w:r>
        <w:t xml:space="preserve"> Poté odsuneme dvě části od sebe a začistíme nástrojem guma zbylé úsečky, aby byl blok jednolitý bez neukončených úseček. </w:t>
      </w:r>
    </w:p>
    <w:p w14:paraId="6E34A3FF" w14:textId="77777777" w:rsidR="00CB68CF" w:rsidRDefault="00CB68CF" w:rsidP="00381CCC">
      <w:pPr>
        <w:ind w:firstLine="708"/>
        <w:jc w:val="both"/>
      </w:pPr>
      <w:r>
        <w:t>Každou část jsme uložili jako jeden soubor pro tisk.</w:t>
      </w:r>
    </w:p>
    <w:p w14:paraId="748465AB" w14:textId="77777777" w:rsidR="00CB68CF" w:rsidRDefault="00CB68CF" w:rsidP="00381CCC">
      <w:pPr>
        <w:ind w:firstLine="708"/>
        <w:jc w:val="both"/>
      </w:pPr>
      <w:r>
        <w:t>Poté jsme v </w:t>
      </w:r>
      <w:r w:rsidRPr="00350939">
        <w:t xml:space="preserve">programu </w:t>
      </w:r>
      <w:proofErr w:type="spellStart"/>
      <w:r w:rsidRPr="00350939">
        <w:t>Ultimaker</w:t>
      </w:r>
      <w:proofErr w:type="spellEnd"/>
      <w:r w:rsidRPr="00350939">
        <w:t xml:space="preserve"> </w:t>
      </w:r>
      <w:proofErr w:type="spellStart"/>
      <w:r w:rsidRPr="00350939">
        <w:t>Cura</w:t>
      </w:r>
      <w:proofErr w:type="spellEnd"/>
      <w:r>
        <w:t xml:space="preserve"> otevřeli každou část budovy a nastavili parametry tisku. </w:t>
      </w:r>
    </w:p>
    <w:p w14:paraId="163D5107" w14:textId="7A498CB0" w:rsidR="00CB68CF" w:rsidRDefault="00CB68CF" w:rsidP="00381CCC">
      <w:pPr>
        <w:ind w:firstLine="708"/>
        <w:jc w:val="both"/>
      </w:pPr>
      <w:r>
        <w:t>Tiskli jsme budovu bez generování podpory</w:t>
      </w:r>
      <w:r w:rsidR="00381CCC">
        <w:t>.</w:t>
      </w:r>
      <w:r>
        <w:t xml:space="preserve"> </w:t>
      </w:r>
      <w:r w:rsidR="00381CCC">
        <w:t>T</w:t>
      </w:r>
      <w:r>
        <w:t>entokrát jsme nastavili hustotu výplně na 20</w:t>
      </w:r>
      <w:r w:rsidR="00381CCC">
        <w:t xml:space="preserve"> </w:t>
      </w:r>
      <w:r>
        <w:t>%. Poté jsme objekt zvětšili na 150</w:t>
      </w:r>
      <w:r w:rsidR="00381CCC">
        <w:t xml:space="preserve"> </w:t>
      </w:r>
      <w:r>
        <w:t>% ve všech třech osách x, y, z, tedy více jak dvojnásobně.</w:t>
      </w:r>
    </w:p>
    <w:p w14:paraId="495A2F6B" w14:textId="77777777" w:rsidR="00CB68CF" w:rsidRDefault="00CB68CF" w:rsidP="00381CCC">
      <w:pPr>
        <w:ind w:firstLine="708"/>
        <w:jc w:val="both"/>
      </w:pPr>
      <w:r>
        <w:t>Následně jsme soubor uložili na SD kartu a vložili jsme ji do 3D tiskárny.</w:t>
      </w:r>
    </w:p>
    <w:p w14:paraId="23D9E65A" w14:textId="08B1DBCD" w:rsidR="00CB68CF" w:rsidRDefault="00CB68CF" w:rsidP="00381CCC">
      <w:pPr>
        <w:ind w:firstLine="708"/>
        <w:jc w:val="both"/>
      </w:pPr>
      <w:r w:rsidRPr="00350939">
        <w:t xml:space="preserve"> </w:t>
      </w:r>
      <w:r>
        <w:t xml:space="preserve">V menu jsme vybrali </w:t>
      </w:r>
      <w:r w:rsidRPr="00350939">
        <w:t xml:space="preserve">položku </w:t>
      </w:r>
      <w:proofErr w:type="spellStart"/>
      <w:r w:rsidRPr="00350939">
        <w:t>Print</w:t>
      </w:r>
      <w:proofErr w:type="spellEnd"/>
      <w:r w:rsidRPr="00350939">
        <w:t xml:space="preserve"> </w:t>
      </w:r>
      <w:proofErr w:type="spellStart"/>
      <w:r w:rsidRPr="00350939">
        <w:t>from</w:t>
      </w:r>
      <w:proofErr w:type="spellEnd"/>
      <w:r w:rsidRPr="00350939">
        <w:t xml:space="preserve"> TF.</w:t>
      </w:r>
      <w:r>
        <w:t xml:space="preserve">  Poté jsme tiskli všechny </w:t>
      </w:r>
      <w:r w:rsidR="00381CCC">
        <w:t>tři</w:t>
      </w:r>
      <w:r>
        <w:t xml:space="preserve"> části postupně.</w:t>
      </w:r>
    </w:p>
    <w:p w14:paraId="7966D34C" w14:textId="4A6CFC5D" w:rsidR="00CB68CF" w:rsidRDefault="00CB68CF" w:rsidP="00381CCC">
      <w:pPr>
        <w:ind w:firstLine="708"/>
        <w:jc w:val="both"/>
      </w:pPr>
      <w:r>
        <w:t xml:space="preserve">Vybrali jsme příslušný soubor </w:t>
      </w:r>
      <w:r w:rsidR="00381CCC">
        <w:t>z</w:t>
      </w:r>
      <w:r>
        <w:t xml:space="preserve"> SD karty a nastavili další parametry, abychom dosáhli </w:t>
      </w:r>
      <w:r w:rsidR="00381CCC">
        <w:t xml:space="preserve">co možná </w:t>
      </w:r>
      <w:r>
        <w:t>nejlepších výsledků při tisku. Rychlost tisku jsme nastavili na 110 °C</w:t>
      </w:r>
      <w:r w:rsidR="00381CCC">
        <w:t>,</w:t>
      </w:r>
      <w:r>
        <w:t xml:space="preserve"> teplotu hlavičky (</w:t>
      </w:r>
      <w:proofErr w:type="spellStart"/>
      <w:r>
        <w:t>Nozzle</w:t>
      </w:r>
      <w:proofErr w:type="spellEnd"/>
      <w:r>
        <w:t>) na 205 °C</w:t>
      </w:r>
      <w:r w:rsidR="00381CCC">
        <w:t xml:space="preserve"> a </w:t>
      </w:r>
      <w:r>
        <w:t>teplotu podložky na 60</w:t>
      </w:r>
      <w:r w:rsidR="00381CCC">
        <w:t xml:space="preserve"> </w:t>
      </w:r>
      <w:r>
        <w:t>°C.</w:t>
      </w:r>
    </w:p>
    <w:p w14:paraId="78C50B2F" w14:textId="143B31B4" w:rsidR="00CB68CF" w:rsidRDefault="00CB68CF" w:rsidP="00381CCC">
      <w:pPr>
        <w:ind w:firstLine="708"/>
        <w:jc w:val="both"/>
      </w:pPr>
      <w:r>
        <w:t xml:space="preserve">V dalším kroku jsme pomocí špachtle odloupli všechny </w:t>
      </w:r>
      <w:r w:rsidR="00381CCC">
        <w:t>tři</w:t>
      </w:r>
      <w:r>
        <w:t xml:space="preserve"> č</w:t>
      </w:r>
      <w:r w:rsidR="00381CCC">
        <w:t>á</w:t>
      </w:r>
      <w:r>
        <w:t>sti z podložky.</w:t>
      </w:r>
    </w:p>
    <w:p w14:paraId="3A4AFE97" w14:textId="77777777" w:rsidR="00CB68CF" w:rsidRDefault="00CB68CF" w:rsidP="00381CCC">
      <w:pPr>
        <w:ind w:firstLine="708"/>
        <w:jc w:val="both"/>
      </w:pPr>
      <w:r>
        <w:t>Lepidlem jsme spojili všechny tři části a začali školní střechu barvit na červeno.</w:t>
      </w:r>
    </w:p>
    <w:p w14:paraId="6A15ABB6" w14:textId="7EFFE556" w:rsidR="00CB68CF" w:rsidRDefault="00CB68CF" w:rsidP="00381CCC">
      <w:pPr>
        <w:ind w:firstLine="708"/>
        <w:jc w:val="both"/>
      </w:pPr>
      <w:r>
        <w:lastRenderedPageBreak/>
        <w:t>Časová náročnost: 3 hodiny práce ve </w:t>
      </w:r>
      <w:proofErr w:type="spellStart"/>
      <w:r w:rsidR="00381CCC">
        <w:t>S</w:t>
      </w:r>
      <w:r>
        <w:t>ketch</w:t>
      </w:r>
      <w:r w:rsidR="00381CCC">
        <w:t>U</w:t>
      </w:r>
      <w:r>
        <w:t>pu</w:t>
      </w:r>
      <w:proofErr w:type="spellEnd"/>
      <w:r>
        <w:t xml:space="preserve">, 12 hodin tisk jedné části, dohromady 36 hodin tisku všech </w:t>
      </w:r>
      <w:r w:rsidR="00381CCC">
        <w:t>tří</w:t>
      </w:r>
      <w:r>
        <w:t xml:space="preserve"> částí.</w:t>
      </w:r>
    </w:p>
    <w:p w14:paraId="5C69628C" w14:textId="77777777" w:rsidR="00CB68CF" w:rsidRDefault="00CB68CF" w:rsidP="00CB68CF">
      <w:pPr>
        <w:jc w:val="both"/>
      </w:pPr>
    </w:p>
    <w:p w14:paraId="7663564D" w14:textId="1F6102A4" w:rsidR="00CB68CF" w:rsidRPr="00D57A19" w:rsidRDefault="00CB68CF" w:rsidP="00CB68CF">
      <w:pPr>
        <w:pStyle w:val="Nadpis3"/>
      </w:pPr>
      <w:bookmarkStart w:id="47" w:name="_Toc99216030"/>
      <w:bookmarkStart w:id="48" w:name="_Toc117018856"/>
      <w:r>
        <w:t>Fotografie</w:t>
      </w:r>
      <w:bookmarkEnd w:id="47"/>
      <w:bookmarkEnd w:id="48"/>
    </w:p>
    <w:p w14:paraId="5BF2AEB3" w14:textId="77777777" w:rsidR="00CB68CF" w:rsidRDefault="00CB68CF" w:rsidP="00CB68CF">
      <w:r>
        <w:rPr>
          <w:noProof/>
        </w:rPr>
        <w:drawing>
          <wp:inline distT="0" distB="0" distL="0" distR="0" wp14:anchorId="321F9246" wp14:editId="003B5030">
            <wp:extent cx="5756910" cy="3012493"/>
            <wp:effectExtent l="0" t="0" r="0" b="0"/>
            <wp:docPr id="914806079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0124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24E412" w14:textId="4D7289AE" w:rsidR="00CB68CF" w:rsidRDefault="00CB68CF" w:rsidP="00CB68CF">
      <w:pPr>
        <w:jc w:val="center"/>
      </w:pPr>
      <w:r w:rsidRPr="00D57A19">
        <w:t>Rozdělení budovy</w:t>
      </w:r>
      <w:r>
        <w:t xml:space="preserve"> v programu </w:t>
      </w:r>
      <w:proofErr w:type="spellStart"/>
      <w:r w:rsidR="00381CCC">
        <w:t>S</w:t>
      </w:r>
      <w:r>
        <w:t>ketch</w:t>
      </w:r>
      <w:r w:rsidR="00381CCC">
        <w:t>U</w:t>
      </w:r>
      <w:r>
        <w:t>p</w:t>
      </w:r>
      <w:proofErr w:type="spellEnd"/>
      <w:r>
        <w:rPr>
          <w:noProof/>
        </w:rPr>
        <w:drawing>
          <wp:inline distT="0" distB="0" distL="0" distR="0" wp14:anchorId="7E800339" wp14:editId="10088DFC">
            <wp:extent cx="5756910" cy="3022898"/>
            <wp:effectExtent l="0" t="0" r="0" b="0"/>
            <wp:docPr id="914806080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0228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4E2E41" w14:textId="77777777" w:rsidR="00CB68CF" w:rsidRDefault="00CB68CF" w:rsidP="00CB68CF">
      <w:pPr>
        <w:jc w:val="center"/>
      </w:pPr>
      <w:r>
        <w:t>Výsledek</w:t>
      </w:r>
    </w:p>
    <w:p w14:paraId="7451316D" w14:textId="77777777" w:rsidR="00CB68CF" w:rsidRDefault="00CB68CF" w:rsidP="00CB68CF">
      <w:r>
        <w:rPr>
          <w:noProof/>
        </w:rPr>
        <w:lastRenderedPageBreak/>
        <w:drawing>
          <wp:inline distT="0" distB="0" distL="0" distR="0" wp14:anchorId="333BAA2E" wp14:editId="12FC71F1">
            <wp:extent cx="5756910" cy="2958021"/>
            <wp:effectExtent l="0" t="0" r="0" b="0"/>
            <wp:docPr id="914806082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9580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E21D2E" w14:textId="57B508E4" w:rsidR="00CB68CF" w:rsidRDefault="00CB68CF" w:rsidP="00CB68CF">
      <w:pPr>
        <w:jc w:val="center"/>
      </w:pPr>
      <w:r>
        <w:t>Konfigurace a slícování jedné časti v </w:t>
      </w:r>
      <w:proofErr w:type="spellStart"/>
      <w:r>
        <w:t>Ultima</w:t>
      </w:r>
      <w:r w:rsidR="00381CCC">
        <w:t>k</w:t>
      </w:r>
      <w:r>
        <w:t>er</w:t>
      </w:r>
      <w:proofErr w:type="spellEnd"/>
      <w:r>
        <w:t xml:space="preserve"> </w:t>
      </w:r>
      <w:proofErr w:type="spellStart"/>
      <w:r>
        <w:t>Cura</w:t>
      </w:r>
      <w:proofErr w:type="spellEnd"/>
    </w:p>
    <w:p w14:paraId="22864DD9" w14:textId="77777777" w:rsidR="00CB68CF" w:rsidRDefault="00CB68CF" w:rsidP="00CB68CF"/>
    <w:p w14:paraId="15653309" w14:textId="77777777" w:rsidR="00CB68CF" w:rsidRDefault="00CB68CF" w:rsidP="00CB68CF">
      <w:r>
        <w:rPr>
          <w:noProof/>
        </w:rPr>
        <w:drawing>
          <wp:inline distT="0" distB="0" distL="0" distR="0" wp14:anchorId="79ABEC1C" wp14:editId="538DEBE7">
            <wp:extent cx="5758815" cy="2656205"/>
            <wp:effectExtent l="0" t="0" r="0" b="0"/>
            <wp:docPr id="914806083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2656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BB2A07" w14:textId="244450E7" w:rsidR="16EB3DF3" w:rsidRDefault="16EB3DF3" w:rsidP="16EB3DF3"/>
    <w:p w14:paraId="1B6642E2" w14:textId="370560F6" w:rsidR="16EB3DF3" w:rsidRDefault="16EB3DF3" w:rsidP="16EB3DF3"/>
    <w:p w14:paraId="693B1282" w14:textId="4D82B2F8" w:rsidR="16EB3DF3" w:rsidRDefault="16EB3DF3" w:rsidP="16EB3DF3"/>
    <w:p w14:paraId="703E28C6" w14:textId="341A66F2" w:rsidR="16EB3DF3" w:rsidRDefault="16EB3DF3" w:rsidP="16EB3DF3"/>
    <w:p w14:paraId="11196478" w14:textId="40151D77" w:rsidR="16EB3DF3" w:rsidRDefault="16EB3DF3" w:rsidP="16EB3DF3"/>
    <w:p w14:paraId="66639265" w14:textId="77777777" w:rsidR="00CB68CF" w:rsidRDefault="00CB68CF" w:rsidP="00CB68CF">
      <w:pPr>
        <w:jc w:val="center"/>
      </w:pPr>
      <w:r>
        <w:t>Tisk prostřední časti budovy</w:t>
      </w:r>
    </w:p>
    <w:p w14:paraId="14F41A64" w14:textId="77777777" w:rsidR="00CB68CF" w:rsidRDefault="00CB68CF" w:rsidP="00CB68CF">
      <w:r>
        <w:rPr>
          <w:noProof/>
        </w:rPr>
        <w:drawing>
          <wp:inline distT="0" distB="0" distL="0" distR="0" wp14:anchorId="069FCEF8" wp14:editId="3BD3AF99">
            <wp:extent cx="5758815" cy="2656205"/>
            <wp:effectExtent l="0" t="0" r="0" b="0"/>
            <wp:docPr id="914806084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2656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A51ECE" w14:textId="77777777" w:rsidR="00CB68CF" w:rsidRDefault="00CB68CF" w:rsidP="00CB68CF">
      <w:pPr>
        <w:jc w:val="center"/>
      </w:pPr>
      <w:r>
        <w:t>V dalším kroku jsme již spojili lepidlem všechny tři části a začali jsme školu barvit.</w:t>
      </w:r>
    </w:p>
    <w:p w14:paraId="07440632" w14:textId="63CC4CC8" w:rsidR="00CB68CF" w:rsidRDefault="00CB68CF" w:rsidP="16EB3DF3"/>
    <w:p w14:paraId="57AE6F60" w14:textId="77777777" w:rsidR="00CB68CF" w:rsidRDefault="00CB68CF" w:rsidP="00CB68CF"/>
    <w:p w14:paraId="59F38D17" w14:textId="77777777" w:rsidR="00CB68CF" w:rsidRDefault="00CB68CF" w:rsidP="00CB68CF"/>
    <w:p w14:paraId="3FA1637B" w14:textId="6AF8A956" w:rsidR="16EB3DF3" w:rsidRDefault="00C17B44" w:rsidP="00C17B44">
      <w:pPr>
        <w:jc w:val="center"/>
      </w:pPr>
      <w:r>
        <w:rPr>
          <w:noProof/>
        </w:rPr>
        <w:drawing>
          <wp:inline distT="0" distB="0" distL="0" distR="0" wp14:anchorId="732DBFC2" wp14:editId="3D226139">
            <wp:extent cx="4729580" cy="2660389"/>
            <wp:effectExtent l="0" t="0" r="0" b="6985"/>
            <wp:docPr id="1231922074" name="Obrázek 123192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461" cy="266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70453" w14:textId="77777777" w:rsidR="00CB68CF" w:rsidRDefault="00CB68CF" w:rsidP="00CB68CF"/>
    <w:p w14:paraId="1B7D96BB" w14:textId="77777777" w:rsidR="00CB68CF" w:rsidRDefault="00CB68CF" w:rsidP="00CB68CF">
      <w:pPr>
        <w:pStyle w:val="Nadpis2"/>
      </w:pPr>
      <w:bookmarkStart w:id="49" w:name="_Toc99216031"/>
      <w:bookmarkStart w:id="50" w:name="_Toc117018857"/>
      <w:r>
        <w:lastRenderedPageBreak/>
        <w:t>Problémy s 3D tiskárnou</w:t>
      </w:r>
      <w:bookmarkEnd w:id="49"/>
      <w:bookmarkEnd w:id="50"/>
    </w:p>
    <w:p w14:paraId="3C0C4EB6" w14:textId="77777777" w:rsidR="00CB68CF" w:rsidRPr="005509ED" w:rsidRDefault="00CB68CF" w:rsidP="00CB68CF"/>
    <w:p w14:paraId="3F348099" w14:textId="77777777" w:rsidR="00CB68CF" w:rsidRDefault="00CB68CF" w:rsidP="00CB68CF">
      <w:pPr>
        <w:jc w:val="both"/>
      </w:pPr>
      <w:r>
        <w:t xml:space="preserve">Při tisku na 3D tiskárně jsme postupně naráželi na problémy, které jsme museli v průběhu tisku řešit. </w:t>
      </w:r>
    </w:p>
    <w:p w14:paraId="5C36374F" w14:textId="22711911" w:rsidR="00CB68CF" w:rsidRDefault="00CB68CF" w:rsidP="00381CCC">
      <w:pPr>
        <w:ind w:firstLine="708"/>
        <w:jc w:val="both"/>
      </w:pPr>
      <w:r>
        <w:t xml:space="preserve">Například při častém tisku se podložka časem vychýlila ze své rovnováhy a tisk se již </w:t>
      </w:r>
      <w:r w:rsidR="00381CCC">
        <w:t>od</w:t>
      </w:r>
      <w:r>
        <w:t xml:space="preserve"> začátku kazil. Kalibrace podložky spočívala v utahování či povolování krajních koleček tak</w:t>
      </w:r>
      <w:r w:rsidR="00381CCC">
        <w:t>,</w:t>
      </w:r>
      <w:r>
        <w:t xml:space="preserve"> aby se podložka dostala do rovnovážné polohy.</w:t>
      </w:r>
    </w:p>
    <w:p w14:paraId="26F4C7B7" w14:textId="25FC2515" w:rsidR="00CB68CF" w:rsidRDefault="00CB68CF" w:rsidP="00381CCC">
      <w:pPr>
        <w:ind w:firstLine="708"/>
        <w:jc w:val="both"/>
      </w:pPr>
      <w:r>
        <w:t>Po její opětovné kalibraci jsme museli nastavit v 3D tiskárně také správnou výšku hlavičky nad podložkou, aby došlo k</w:t>
      </w:r>
      <w:r w:rsidR="00381CCC">
        <w:t>e</w:t>
      </w:r>
      <w:r>
        <w:t xml:space="preserve"> správnému tisku první vrstvy.  Pomocí funkce </w:t>
      </w:r>
      <w:proofErr w:type="spellStart"/>
      <w:r>
        <w:rPr>
          <w:b/>
        </w:rPr>
        <w:t>Babystep</w:t>
      </w:r>
      <w:proofErr w:type="spellEnd"/>
      <w:r>
        <w:rPr>
          <w:b/>
        </w:rPr>
        <w:t xml:space="preserve"> Z</w:t>
      </w:r>
      <w:r>
        <w:t xml:space="preserve"> přímo v menu tiskárny jsme zkoušeli nastavovat velikost hlavičky, a poté tiskli pokaždé první vrstvu</w:t>
      </w:r>
      <w:r w:rsidR="00381CCC">
        <w:t>,</w:t>
      </w:r>
      <w:r>
        <w:t xml:space="preserve"> než se nám tisk </w:t>
      </w:r>
      <w:r w:rsidR="00381CCC">
        <w:t>povedl</w:t>
      </w:r>
      <w:r>
        <w:t xml:space="preserve">. </w:t>
      </w:r>
    </w:p>
    <w:p w14:paraId="179E6E2E" w14:textId="62B443E1" w:rsidR="00CB68CF" w:rsidRDefault="00CB68CF" w:rsidP="00381CCC">
      <w:pPr>
        <w:ind w:firstLine="708"/>
        <w:jc w:val="both"/>
      </w:pPr>
      <w:r>
        <w:t>Další problém byla přilnavost povrchu (</w:t>
      </w:r>
      <w:r w:rsidR="00FE43F7">
        <w:t xml:space="preserve">tj. </w:t>
      </w:r>
      <w:r>
        <w:t xml:space="preserve">adheze), která se časem zhoršila a první vytlačovaná vrstva filamentu se špatně přichytávala na podložku. </w:t>
      </w:r>
      <w:r w:rsidR="00FE43F7">
        <w:t xml:space="preserve">Tutu záležitost </w:t>
      </w:r>
      <w:r>
        <w:t xml:space="preserve">jsme </w:t>
      </w:r>
      <w:r w:rsidR="00FE43F7">
        <w:t>vyřešili</w:t>
      </w:r>
      <w:r>
        <w:t xml:space="preserve"> vyčištěním podložky pomocí hadříku a alkoholového spreje. Poté jsme nanesli vrstvu adhezního lepidla a problém byl vyřešen.</w:t>
      </w:r>
    </w:p>
    <w:p w14:paraId="33F5A51E" w14:textId="77777777" w:rsidR="00CB68CF" w:rsidRDefault="00CB68CF" w:rsidP="00CB68CF"/>
    <w:p w14:paraId="4195331B" w14:textId="753292BB" w:rsidR="00CB68CF" w:rsidRDefault="00CB68CF" w:rsidP="00CB68CF">
      <w:pPr>
        <w:pStyle w:val="Nadpis3"/>
      </w:pPr>
      <w:bookmarkStart w:id="51" w:name="_Toc99216032"/>
      <w:bookmarkStart w:id="52" w:name="_Toc117018858"/>
      <w:r>
        <w:t>Fotografie</w:t>
      </w:r>
      <w:bookmarkEnd w:id="51"/>
      <w:bookmarkEnd w:id="52"/>
    </w:p>
    <w:p w14:paraId="30341156" w14:textId="77777777" w:rsidR="00CB68CF" w:rsidRPr="00CB68CF" w:rsidRDefault="00CB68CF" w:rsidP="00CB68CF"/>
    <w:p w14:paraId="13D660AA" w14:textId="457DE208" w:rsidR="00CB68CF" w:rsidRDefault="00CB68CF" w:rsidP="00CB68CF">
      <w:r>
        <w:rPr>
          <w:noProof/>
        </w:rPr>
        <w:drawing>
          <wp:inline distT="0" distB="0" distL="0" distR="0" wp14:anchorId="43046091" wp14:editId="19F9684E">
            <wp:extent cx="5736590" cy="2656205"/>
            <wp:effectExtent l="0" t="0" r="0" b="0"/>
            <wp:docPr id="914806085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6590" cy="2656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552181" w14:textId="21F3081D" w:rsidR="00C17B44" w:rsidRDefault="00C17B44" w:rsidP="00CB68CF"/>
    <w:p w14:paraId="038B077F" w14:textId="07AB4724" w:rsidR="00C17B44" w:rsidRDefault="00C17B44" w:rsidP="00CB68CF"/>
    <w:p w14:paraId="50D4E5CD" w14:textId="1280CC62" w:rsidR="00C17B44" w:rsidRDefault="00C17B44" w:rsidP="00CB68CF"/>
    <w:p w14:paraId="224702AC" w14:textId="77777777" w:rsidR="00CB68CF" w:rsidRDefault="00CB68CF" w:rsidP="00CB68CF">
      <w:r>
        <w:rPr>
          <w:noProof/>
        </w:rPr>
        <w:lastRenderedPageBreak/>
        <w:drawing>
          <wp:inline distT="0" distB="0" distL="0" distR="0" wp14:anchorId="102332B5" wp14:editId="315D1056">
            <wp:extent cx="5758815" cy="2656205"/>
            <wp:effectExtent l="0" t="0" r="0" b="0"/>
            <wp:docPr id="914806086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2656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3E3AB5" w14:textId="60853C14" w:rsidR="00CB68CF" w:rsidRDefault="00CB68CF" w:rsidP="00CB68CF"/>
    <w:p w14:paraId="725EC492" w14:textId="38A8182A" w:rsidR="00C17B44" w:rsidRDefault="00C17B44" w:rsidP="00CB68CF"/>
    <w:p w14:paraId="23B3D84E" w14:textId="77777777" w:rsidR="00C17B44" w:rsidRDefault="00C17B44" w:rsidP="00CB68CF"/>
    <w:p w14:paraId="035EEA67" w14:textId="77777777" w:rsidR="00CB68CF" w:rsidRDefault="00CB68CF" w:rsidP="00CB68CF">
      <w:r>
        <w:rPr>
          <w:noProof/>
        </w:rPr>
        <w:drawing>
          <wp:inline distT="0" distB="0" distL="0" distR="0" wp14:anchorId="5A489120" wp14:editId="2CF46952">
            <wp:extent cx="5736590" cy="2656205"/>
            <wp:effectExtent l="0" t="0" r="0" b="0"/>
            <wp:docPr id="914806087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6590" cy="2656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EE8E7D" w14:textId="1B57BB51" w:rsidR="16EB3DF3" w:rsidRDefault="16EB3DF3" w:rsidP="16EB3DF3"/>
    <w:p w14:paraId="17C36B66" w14:textId="2C4B42E6" w:rsidR="16EB3DF3" w:rsidRDefault="16EB3DF3" w:rsidP="16EB3DF3"/>
    <w:p w14:paraId="57752FF6" w14:textId="77777777" w:rsidR="00CB68CF" w:rsidRDefault="00CB68CF" w:rsidP="00CB68CF">
      <w:pPr>
        <w:pStyle w:val="Nadpis1"/>
      </w:pPr>
      <w:bookmarkStart w:id="53" w:name="_Toc99216033"/>
      <w:bookmarkStart w:id="54" w:name="_Toc117018859"/>
      <w:r>
        <w:lastRenderedPageBreak/>
        <w:t>Závěr a přínos projektu</w:t>
      </w:r>
      <w:bookmarkEnd w:id="53"/>
      <w:bookmarkEnd w:id="54"/>
    </w:p>
    <w:p w14:paraId="45BDCAE1" w14:textId="008E337E" w:rsidR="00CB68CF" w:rsidRPr="00C925A4" w:rsidRDefault="00CB68CF" w:rsidP="00CB68C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rFonts w:ascii="Calibri" w:eastAsia="Calibri" w:hAnsi="Calibri" w:cs="Calibri"/>
          <w:color w:val="000000"/>
        </w:rPr>
        <w:t xml:space="preserve">Tvorba </w:t>
      </w:r>
      <w:r>
        <w:rPr>
          <w:color w:val="000000"/>
        </w:rPr>
        <w:t xml:space="preserve">nejvěrohodnějšího </w:t>
      </w:r>
      <w:r>
        <w:rPr>
          <w:rFonts w:ascii="Calibri" w:eastAsia="Calibri" w:hAnsi="Calibri" w:cs="Calibri"/>
          <w:color w:val="000000"/>
        </w:rPr>
        <w:t xml:space="preserve">digitálního </w:t>
      </w:r>
      <w:r>
        <w:rPr>
          <w:color w:val="000000"/>
        </w:rPr>
        <w:t xml:space="preserve">objektu </w:t>
      </w:r>
      <w:r>
        <w:rPr>
          <w:rFonts w:ascii="Calibri" w:eastAsia="Calibri" w:hAnsi="Calibri" w:cs="Calibri"/>
          <w:color w:val="000000"/>
        </w:rPr>
        <w:t xml:space="preserve">modelu školy </w:t>
      </w:r>
      <w:r>
        <w:rPr>
          <w:color w:val="000000"/>
        </w:rPr>
        <w:t>v grafickém programu</w:t>
      </w:r>
      <w:r>
        <w:rPr>
          <w:rFonts w:ascii="Calibri" w:eastAsia="Calibri" w:hAnsi="Calibri" w:cs="Calibri"/>
          <w:color w:val="000000"/>
        </w:rPr>
        <w:t xml:space="preserve"> </w:t>
      </w:r>
      <w:proofErr w:type="spellStart"/>
      <w:r w:rsidR="00FE43F7">
        <w:rPr>
          <w:color w:val="000000"/>
        </w:rPr>
        <w:t>S</w:t>
      </w:r>
      <w:r>
        <w:rPr>
          <w:rFonts w:ascii="Calibri" w:eastAsia="Calibri" w:hAnsi="Calibri" w:cs="Calibri"/>
          <w:color w:val="000000"/>
        </w:rPr>
        <w:t>ketch</w:t>
      </w:r>
      <w:r w:rsidR="00FE43F7">
        <w:rPr>
          <w:rFonts w:ascii="Calibri" w:eastAsia="Calibri" w:hAnsi="Calibri" w:cs="Calibri"/>
          <w:color w:val="000000"/>
        </w:rPr>
        <w:t>U</w:t>
      </w:r>
      <w:r>
        <w:rPr>
          <w:rFonts w:ascii="Calibri" w:eastAsia="Calibri" w:hAnsi="Calibri" w:cs="Calibri"/>
          <w:color w:val="000000"/>
        </w:rPr>
        <w:t>p</w:t>
      </w:r>
      <w:proofErr w:type="spellEnd"/>
      <w:r>
        <w:rPr>
          <w:color w:val="000000"/>
        </w:rPr>
        <w:t>.</w:t>
      </w:r>
    </w:p>
    <w:p w14:paraId="1D1D03C4" w14:textId="77777777" w:rsidR="00CB68CF" w:rsidRDefault="00CB68CF" w:rsidP="00CB68C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color w:val="000000"/>
        </w:rPr>
        <w:t>Vytisknutý</w:t>
      </w:r>
      <w:r>
        <w:rPr>
          <w:rFonts w:ascii="Calibri" w:eastAsia="Calibri" w:hAnsi="Calibri" w:cs="Calibri"/>
          <w:color w:val="000000"/>
        </w:rPr>
        <w:t xml:space="preserve"> model školy</w:t>
      </w:r>
      <w:r>
        <w:rPr>
          <w:color w:val="000000"/>
        </w:rPr>
        <w:t xml:space="preserve"> na 3D tiskárně</w:t>
      </w:r>
      <w:r>
        <w:rPr>
          <w:rFonts w:ascii="Calibri" w:eastAsia="Calibri" w:hAnsi="Calibri" w:cs="Calibri"/>
          <w:color w:val="000000"/>
        </w:rPr>
        <w:t xml:space="preserve"> </w:t>
      </w:r>
      <w:r>
        <w:rPr>
          <w:color w:val="000000"/>
        </w:rPr>
        <w:t xml:space="preserve">sloužící pro </w:t>
      </w:r>
      <w:r>
        <w:rPr>
          <w:rFonts w:ascii="Calibri" w:eastAsia="Calibri" w:hAnsi="Calibri" w:cs="Calibri"/>
          <w:color w:val="000000"/>
        </w:rPr>
        <w:t xml:space="preserve">prezentaci školy. </w:t>
      </w:r>
      <w:r>
        <w:rPr>
          <w:color w:val="000000"/>
        </w:rPr>
        <w:t xml:space="preserve"> </w:t>
      </w:r>
    </w:p>
    <w:p w14:paraId="7D262A80" w14:textId="38638FDD" w:rsidR="00CB68CF" w:rsidRDefault="00CB68CF" w:rsidP="00CB68C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rFonts w:ascii="Calibri" w:eastAsia="Calibri" w:hAnsi="Calibri" w:cs="Calibri"/>
          <w:color w:val="000000"/>
        </w:rPr>
        <w:t xml:space="preserve">Osvojení a zvýšení </w:t>
      </w:r>
      <w:proofErr w:type="gramStart"/>
      <w:r w:rsidR="00FE43F7">
        <w:rPr>
          <w:rFonts w:ascii="Calibri" w:eastAsia="Calibri" w:hAnsi="Calibri" w:cs="Calibri"/>
          <w:color w:val="000000"/>
        </w:rPr>
        <w:t>3D</w:t>
      </w:r>
      <w:proofErr w:type="gramEnd"/>
      <w:r>
        <w:rPr>
          <w:color w:val="000000"/>
        </w:rPr>
        <w:t xml:space="preserve"> d</w:t>
      </w:r>
      <w:r>
        <w:rPr>
          <w:rFonts w:ascii="Calibri" w:eastAsia="Calibri" w:hAnsi="Calibri" w:cs="Calibri"/>
          <w:color w:val="000000"/>
        </w:rPr>
        <w:t xml:space="preserve">igitálních kompetencí žáků a učitelů s novou technikou a s novými technologiemi, které doposud na naší škole </w:t>
      </w:r>
      <w:r>
        <w:t>nebyly</w:t>
      </w:r>
      <w:r>
        <w:rPr>
          <w:rFonts w:ascii="Calibri" w:eastAsia="Calibri" w:hAnsi="Calibri" w:cs="Calibri"/>
          <w:color w:val="000000"/>
        </w:rPr>
        <w:t xml:space="preserve"> k dispozici.</w:t>
      </w:r>
    </w:p>
    <w:p w14:paraId="3C396876" w14:textId="45729AE0" w:rsidR="00CB68CF" w:rsidRDefault="00CB68CF" w:rsidP="00CB68C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>
        <w:rPr>
          <w:rFonts w:ascii="Calibri" w:eastAsia="Calibri" w:hAnsi="Calibri" w:cs="Calibri"/>
          <w:color w:val="000000"/>
        </w:rPr>
        <w:t xml:space="preserve">Řešení problémů prostřednictvím digitálních technologií – žáci a učitelé se seznamují s moderní technikou, </w:t>
      </w:r>
      <w:proofErr w:type="gramStart"/>
      <w:r>
        <w:rPr>
          <w:rFonts w:ascii="Calibri" w:eastAsia="Calibri" w:hAnsi="Calibri" w:cs="Calibri"/>
          <w:color w:val="000000"/>
        </w:rPr>
        <w:t>řeší</w:t>
      </w:r>
      <w:proofErr w:type="gramEnd"/>
      <w:r>
        <w:rPr>
          <w:rFonts w:ascii="Calibri" w:eastAsia="Calibri" w:hAnsi="Calibri" w:cs="Calibri"/>
          <w:color w:val="000000"/>
        </w:rPr>
        <w:t xml:space="preserve"> vzniklé problémy při cestě k cíli, navrhují různá řešení, uskutečňují nějaký postup a</w:t>
      </w:r>
      <w:r w:rsidR="00FE43F7">
        <w:rPr>
          <w:rFonts w:ascii="Calibri" w:eastAsia="Calibri" w:hAnsi="Calibri" w:cs="Calibri"/>
          <w:color w:val="000000"/>
        </w:rPr>
        <w:t> </w:t>
      </w:r>
      <w:r>
        <w:rPr>
          <w:rFonts w:ascii="Calibri" w:eastAsia="Calibri" w:hAnsi="Calibri" w:cs="Calibri"/>
          <w:color w:val="000000"/>
        </w:rPr>
        <w:t xml:space="preserve">zhodnocují úspěšnost postupu k cíli.  </w:t>
      </w:r>
    </w:p>
    <w:p w14:paraId="0169495E" w14:textId="5C38C52F" w:rsidR="00CB68CF" w:rsidRDefault="00CB68CF" w:rsidP="00CB68CF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rPr>
          <w:rFonts w:ascii="Calibri" w:eastAsia="Calibri" w:hAnsi="Calibri" w:cs="Calibri"/>
          <w:color w:val="000000"/>
        </w:rPr>
        <w:t>Možnost dále pracovat</w:t>
      </w:r>
      <w:r>
        <w:rPr>
          <w:color w:val="000000"/>
        </w:rPr>
        <w:t xml:space="preserve"> v grafickém programu </w:t>
      </w:r>
      <w:proofErr w:type="spellStart"/>
      <w:r w:rsidR="00FE43F7">
        <w:rPr>
          <w:color w:val="000000"/>
        </w:rPr>
        <w:t>S</w:t>
      </w:r>
      <w:r>
        <w:rPr>
          <w:color w:val="000000"/>
        </w:rPr>
        <w:t>ketch</w:t>
      </w:r>
      <w:r w:rsidR="00FE43F7">
        <w:rPr>
          <w:color w:val="000000"/>
        </w:rPr>
        <w:t>U</w:t>
      </w:r>
      <w:r>
        <w:rPr>
          <w:color w:val="000000"/>
        </w:rPr>
        <w:t>p</w:t>
      </w:r>
      <w:proofErr w:type="spellEnd"/>
      <w:r>
        <w:rPr>
          <w:color w:val="000000"/>
        </w:rPr>
        <w:t xml:space="preserve"> a s 3D</w:t>
      </w:r>
      <w:r>
        <w:rPr>
          <w:rFonts w:ascii="Calibri" w:eastAsia="Calibri" w:hAnsi="Calibri" w:cs="Calibri"/>
          <w:color w:val="000000"/>
        </w:rPr>
        <w:t xml:space="preserve"> t</w:t>
      </w:r>
      <w:r>
        <w:rPr>
          <w:color w:val="000000"/>
        </w:rPr>
        <w:t>iskárnou</w:t>
      </w:r>
      <w:r>
        <w:rPr>
          <w:rFonts w:ascii="Calibri" w:eastAsia="Calibri" w:hAnsi="Calibri" w:cs="Calibri"/>
          <w:color w:val="000000"/>
        </w:rPr>
        <w:t xml:space="preserve"> </w:t>
      </w:r>
      <w:r>
        <w:rPr>
          <w:color w:val="000000"/>
        </w:rPr>
        <w:t>na dalších projektech v</w:t>
      </w:r>
      <w:r w:rsidR="00FE43F7">
        <w:rPr>
          <w:color w:val="000000"/>
        </w:rPr>
        <w:t> </w:t>
      </w:r>
      <w:r>
        <w:rPr>
          <w:color w:val="000000"/>
        </w:rPr>
        <w:t xml:space="preserve">předmětech </w:t>
      </w:r>
      <w:r>
        <w:rPr>
          <w:rFonts w:ascii="Calibri" w:eastAsia="Calibri" w:hAnsi="Calibri" w:cs="Calibri"/>
          <w:color w:val="000000"/>
        </w:rPr>
        <w:t>Informatiky a Světu práce.</w:t>
      </w:r>
    </w:p>
    <w:p w14:paraId="3F304E1A" w14:textId="77777777" w:rsidR="00CB68CF" w:rsidRDefault="00CB68CF" w:rsidP="00CB68CF">
      <w:pPr>
        <w:ind w:left="708"/>
      </w:pPr>
    </w:p>
    <w:p w14:paraId="3B3102B4" w14:textId="77777777" w:rsidR="00CB68CF" w:rsidRDefault="00CB68CF" w:rsidP="00CB68CF"/>
    <w:p w14:paraId="33B9E169" w14:textId="77777777" w:rsidR="00CB68CF" w:rsidRDefault="00CB68CF" w:rsidP="006B3869">
      <w:pPr>
        <w:pStyle w:val="Nadpis1"/>
      </w:pPr>
    </w:p>
    <w:p w14:paraId="67B356E2" w14:textId="77777777" w:rsidR="00CB68CF" w:rsidRDefault="00CB68CF" w:rsidP="006B3869">
      <w:pPr>
        <w:pStyle w:val="Nadpis1"/>
      </w:pPr>
    </w:p>
    <w:p w14:paraId="6A5A4549" w14:textId="77777777" w:rsidR="00CB68CF" w:rsidRDefault="00CB68CF" w:rsidP="006B3869">
      <w:pPr>
        <w:pStyle w:val="Nadpis1"/>
      </w:pPr>
    </w:p>
    <w:p w14:paraId="703848DA" w14:textId="5889DE64" w:rsidR="006B3869" w:rsidRPr="006B3869" w:rsidRDefault="006B3869" w:rsidP="006B3869">
      <w:pPr>
        <w:pStyle w:val="Nadpis1"/>
      </w:pPr>
    </w:p>
    <w:sectPr w:rsidR="006B3869" w:rsidRPr="006B3869" w:rsidSect="00B24D9C">
      <w:headerReference w:type="default" r:id="rId28"/>
      <w:footerReference w:type="default" r:id="rId29"/>
      <w:pgSz w:w="11900" w:h="16840"/>
      <w:pgMar w:top="1417" w:right="1417" w:bottom="1417" w:left="1417" w:header="215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CBA6F9" w14:textId="77777777" w:rsidR="00904B92" w:rsidRDefault="00904B92" w:rsidP="00B24D9C">
      <w:r>
        <w:separator/>
      </w:r>
    </w:p>
  </w:endnote>
  <w:endnote w:type="continuationSeparator" w:id="0">
    <w:p w14:paraId="37835808" w14:textId="77777777" w:rsidR="00904B92" w:rsidRDefault="00904B92" w:rsidP="00B24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panose1 w:val="020B0604020202020204"/>
    <w:charset w:val="00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DBB78" w14:textId="77777777" w:rsidR="00384145" w:rsidRDefault="00384145" w:rsidP="00B24D9C">
    <w:pPr>
      <w:pStyle w:val="Zpat"/>
    </w:pPr>
    <w:r w:rsidRPr="00384145">
      <w:rPr>
        <w:noProof/>
        <w:lang w:eastAsia="cs-CZ"/>
      </w:rPr>
      <w:drawing>
        <wp:anchor distT="0" distB="0" distL="114300" distR="114300" simplePos="0" relativeHeight="251658240" behindDoc="1" locked="0" layoutInCell="1" allowOverlap="1" wp14:anchorId="063025B5" wp14:editId="002353AB">
          <wp:simplePos x="0" y="0"/>
          <wp:positionH relativeFrom="column">
            <wp:posOffset>-1148080</wp:posOffset>
          </wp:positionH>
          <wp:positionV relativeFrom="paragraph">
            <wp:posOffset>-1477442</wp:posOffset>
          </wp:positionV>
          <wp:extent cx="7826384" cy="2121049"/>
          <wp:effectExtent l="0" t="0" r="0" b="0"/>
          <wp:wrapNone/>
          <wp:docPr id="9" name="Obráze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26384" cy="21210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50FF93" w14:textId="77777777" w:rsidR="00904B92" w:rsidRDefault="00904B92" w:rsidP="00B24D9C">
      <w:r>
        <w:separator/>
      </w:r>
    </w:p>
  </w:footnote>
  <w:footnote w:type="continuationSeparator" w:id="0">
    <w:p w14:paraId="1FE5A373" w14:textId="77777777" w:rsidR="00904B92" w:rsidRDefault="00904B92" w:rsidP="00B24D9C">
      <w:r>
        <w:continuationSeparator/>
      </w:r>
    </w:p>
  </w:footnote>
  <w:footnote w:id="1">
    <w:p w14:paraId="38FA1A65" w14:textId="77777777" w:rsidR="00CB68CF" w:rsidRDefault="00CB68CF" w:rsidP="00CB68C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Program pro finální nastavení klíčových parametrů 3D tisku.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BA440" w14:textId="77777777" w:rsidR="00384145" w:rsidRDefault="005F23C7" w:rsidP="00B24D9C">
    <w:pPr>
      <w:pStyle w:val="Zhlav"/>
    </w:pPr>
    <w:r w:rsidRPr="005F23C7">
      <w:rPr>
        <w:noProof/>
        <w:lang w:eastAsia="cs-CZ"/>
      </w:rPr>
      <w:drawing>
        <wp:anchor distT="0" distB="0" distL="114300" distR="114300" simplePos="0" relativeHeight="251660288" behindDoc="1" locked="0" layoutInCell="1" allowOverlap="1" wp14:anchorId="69B59A78" wp14:editId="76F3E89F">
          <wp:simplePos x="0" y="0"/>
          <wp:positionH relativeFrom="column">
            <wp:posOffset>2540</wp:posOffset>
          </wp:positionH>
          <wp:positionV relativeFrom="paragraph">
            <wp:posOffset>-875233</wp:posOffset>
          </wp:positionV>
          <wp:extent cx="5756910" cy="594360"/>
          <wp:effectExtent l="0" t="0" r="0" b="2540"/>
          <wp:wrapNone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E5903AB" w14:textId="77777777" w:rsidR="00384145" w:rsidRDefault="00384145" w:rsidP="00B24D9C"/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3IZ8A9bx9DhaJH" int2:id="SJViMBCP">
      <int2:state int2:value="Rejected" int2:type="LegacyProofing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9146F7"/>
    <w:multiLevelType w:val="multilevel"/>
    <w:tmpl w:val="66DECEB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41895FE7"/>
    <w:multiLevelType w:val="hybridMultilevel"/>
    <w:tmpl w:val="CA8CF526"/>
    <w:lvl w:ilvl="0" w:tplc="040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C1B4D13"/>
    <w:multiLevelType w:val="multilevel"/>
    <w:tmpl w:val="28686DD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5C7C3AD8"/>
    <w:multiLevelType w:val="hybridMultilevel"/>
    <w:tmpl w:val="5D8E8750"/>
    <w:lvl w:ilvl="0" w:tplc="040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643252">
    <w:abstractNumId w:val="2"/>
  </w:num>
  <w:num w:numId="2" w16cid:durableId="485325124">
    <w:abstractNumId w:val="0"/>
  </w:num>
  <w:num w:numId="3" w16cid:durableId="1972787344">
    <w:abstractNumId w:val="3"/>
  </w:num>
  <w:num w:numId="4" w16cid:durableId="11464344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49E4"/>
    <w:rsid w:val="00035429"/>
    <w:rsid w:val="00043EC1"/>
    <w:rsid w:val="00053976"/>
    <w:rsid w:val="0017789B"/>
    <w:rsid w:val="001C2F0E"/>
    <w:rsid w:val="00381CCC"/>
    <w:rsid w:val="00384145"/>
    <w:rsid w:val="003C493D"/>
    <w:rsid w:val="003D6400"/>
    <w:rsid w:val="00415C40"/>
    <w:rsid w:val="005442CB"/>
    <w:rsid w:val="005F23C7"/>
    <w:rsid w:val="006B3869"/>
    <w:rsid w:val="00710AEA"/>
    <w:rsid w:val="00722E2B"/>
    <w:rsid w:val="00780D02"/>
    <w:rsid w:val="007B4A25"/>
    <w:rsid w:val="00904B92"/>
    <w:rsid w:val="009245E6"/>
    <w:rsid w:val="00A149E4"/>
    <w:rsid w:val="00A175C1"/>
    <w:rsid w:val="00A2319D"/>
    <w:rsid w:val="00AB6D24"/>
    <w:rsid w:val="00B24D9C"/>
    <w:rsid w:val="00B85666"/>
    <w:rsid w:val="00BC5C85"/>
    <w:rsid w:val="00C17B44"/>
    <w:rsid w:val="00C70FCE"/>
    <w:rsid w:val="00CB68CF"/>
    <w:rsid w:val="00D3047F"/>
    <w:rsid w:val="00D7479F"/>
    <w:rsid w:val="00E122E3"/>
    <w:rsid w:val="00EE4ED9"/>
    <w:rsid w:val="00FE43F7"/>
    <w:rsid w:val="00FF3E7D"/>
    <w:rsid w:val="03400688"/>
    <w:rsid w:val="0406C066"/>
    <w:rsid w:val="055D99D8"/>
    <w:rsid w:val="076B6A3D"/>
    <w:rsid w:val="07FEA56C"/>
    <w:rsid w:val="09C98A64"/>
    <w:rsid w:val="0B36462E"/>
    <w:rsid w:val="0B7944DF"/>
    <w:rsid w:val="0CF0EC6E"/>
    <w:rsid w:val="0D151540"/>
    <w:rsid w:val="0F767C22"/>
    <w:rsid w:val="163C2142"/>
    <w:rsid w:val="16B538F0"/>
    <w:rsid w:val="16EB3DF3"/>
    <w:rsid w:val="19BB543C"/>
    <w:rsid w:val="1AEBB05E"/>
    <w:rsid w:val="1DD7A72E"/>
    <w:rsid w:val="204440A0"/>
    <w:rsid w:val="2450EC52"/>
    <w:rsid w:val="28796FA4"/>
    <w:rsid w:val="28E79AD7"/>
    <w:rsid w:val="2922475B"/>
    <w:rsid w:val="2ABE17BC"/>
    <w:rsid w:val="2BC2A54C"/>
    <w:rsid w:val="30C84988"/>
    <w:rsid w:val="356FE086"/>
    <w:rsid w:val="39266605"/>
    <w:rsid w:val="39949138"/>
    <w:rsid w:val="3BDACCE7"/>
    <w:rsid w:val="3E09D877"/>
    <w:rsid w:val="3E3E5DDD"/>
    <w:rsid w:val="3EB9D36B"/>
    <w:rsid w:val="3FB1B049"/>
    <w:rsid w:val="4178204C"/>
    <w:rsid w:val="428DA399"/>
    <w:rsid w:val="4291C6E6"/>
    <w:rsid w:val="46DF83A3"/>
    <w:rsid w:val="46F188C3"/>
    <w:rsid w:val="4CF2F923"/>
    <w:rsid w:val="4D4BF808"/>
    <w:rsid w:val="4EEA9588"/>
    <w:rsid w:val="50734618"/>
    <w:rsid w:val="508398CA"/>
    <w:rsid w:val="508665E9"/>
    <w:rsid w:val="513660DD"/>
    <w:rsid w:val="51F20702"/>
    <w:rsid w:val="524E7DC2"/>
    <w:rsid w:val="58057320"/>
    <w:rsid w:val="5B80DBE1"/>
    <w:rsid w:val="5D233807"/>
    <w:rsid w:val="5D6CD677"/>
    <w:rsid w:val="609F6A16"/>
    <w:rsid w:val="6289B283"/>
    <w:rsid w:val="64CACDCB"/>
    <w:rsid w:val="67E78A25"/>
    <w:rsid w:val="699E3EEE"/>
    <w:rsid w:val="6BBFE342"/>
    <w:rsid w:val="6C23CEA2"/>
    <w:rsid w:val="6D69D1E4"/>
    <w:rsid w:val="6F6E3DD2"/>
    <w:rsid w:val="70DE1768"/>
    <w:rsid w:val="782D3B27"/>
    <w:rsid w:val="7A08B03A"/>
    <w:rsid w:val="7AEBEDAA"/>
    <w:rsid w:val="7CF3F100"/>
    <w:rsid w:val="7D042FB8"/>
    <w:rsid w:val="7EDC2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92E3AD"/>
  <w15:docId w15:val="{BCFF1B1A-09AA-45B2-91DB-7DBEA9ED5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16EB3DF3"/>
  </w:style>
  <w:style w:type="paragraph" w:styleId="Nadpis1">
    <w:name w:val="heading 1"/>
    <w:basedOn w:val="Normln"/>
    <w:next w:val="Normln"/>
    <w:link w:val="Nadpis1Char"/>
    <w:uiPriority w:val="9"/>
    <w:qFormat/>
    <w:rsid w:val="16EB3DF3"/>
    <w:pPr>
      <w:keepNext/>
      <w:spacing w:before="320" w:after="80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16EB3DF3"/>
    <w:pPr>
      <w:keepNext/>
      <w:spacing w:before="160" w:after="40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16EB3DF3"/>
    <w:pPr>
      <w:keepNext/>
      <w:spacing w:before="160" w:after="0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16EB3DF3"/>
    <w:pPr>
      <w:keepNext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16EB3DF3"/>
    <w:pPr>
      <w:keepNext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16EB3DF3"/>
    <w:pPr>
      <w:keepNext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16EB3DF3"/>
    <w:pPr>
      <w:keepNext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16EB3DF3"/>
    <w:pPr>
      <w:keepNext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16EB3DF3"/>
    <w:pPr>
      <w:keepNext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16EB3DF3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16EB3DF3"/>
    <w:rPr>
      <w:noProof w:val="0"/>
      <w:lang w:val="cs-CZ"/>
    </w:rPr>
  </w:style>
  <w:style w:type="paragraph" w:styleId="Zpat">
    <w:name w:val="footer"/>
    <w:basedOn w:val="Normln"/>
    <w:link w:val="ZpatChar"/>
    <w:uiPriority w:val="99"/>
    <w:unhideWhenUsed/>
    <w:rsid w:val="16EB3DF3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16EB3DF3"/>
    <w:rPr>
      <w:noProof w:val="0"/>
      <w:lang w:val="cs-CZ"/>
    </w:rPr>
  </w:style>
  <w:style w:type="character" w:customStyle="1" w:styleId="Nadpis1Char">
    <w:name w:val="Nadpis 1 Char"/>
    <w:basedOn w:val="Standardnpsmoodstavce"/>
    <w:link w:val="Nadpis1"/>
    <w:uiPriority w:val="9"/>
    <w:rsid w:val="16EB3DF3"/>
    <w:rPr>
      <w:rFonts w:asciiTheme="majorHAnsi" w:eastAsiaTheme="majorEastAsia" w:hAnsiTheme="majorHAnsi" w:cstheme="majorBidi"/>
      <w:noProof w:val="0"/>
      <w:color w:val="2F5496" w:themeColor="accent1" w:themeShade="BF"/>
      <w:sz w:val="40"/>
      <w:szCs w:val="40"/>
      <w:lang w:val="cs-CZ"/>
    </w:rPr>
  </w:style>
  <w:style w:type="character" w:customStyle="1" w:styleId="Nadpis2Char">
    <w:name w:val="Nadpis 2 Char"/>
    <w:basedOn w:val="Standardnpsmoodstavce"/>
    <w:link w:val="Nadpis2"/>
    <w:uiPriority w:val="9"/>
    <w:rsid w:val="16EB3DF3"/>
    <w:rPr>
      <w:rFonts w:asciiTheme="majorHAnsi" w:eastAsiaTheme="majorEastAsia" w:hAnsiTheme="majorHAnsi" w:cstheme="majorBidi"/>
      <w:noProof w:val="0"/>
      <w:sz w:val="32"/>
      <w:szCs w:val="32"/>
      <w:lang w:val="cs-CZ"/>
    </w:rPr>
  </w:style>
  <w:style w:type="character" w:customStyle="1" w:styleId="Nadpis3Char">
    <w:name w:val="Nadpis 3 Char"/>
    <w:basedOn w:val="Standardnpsmoodstavce"/>
    <w:link w:val="Nadpis3"/>
    <w:uiPriority w:val="9"/>
    <w:rsid w:val="16EB3DF3"/>
    <w:rPr>
      <w:rFonts w:asciiTheme="majorHAnsi" w:eastAsiaTheme="majorEastAsia" w:hAnsiTheme="majorHAnsi" w:cstheme="majorBidi"/>
      <w:noProof w:val="0"/>
      <w:sz w:val="32"/>
      <w:szCs w:val="32"/>
      <w:lang w:val="cs-CZ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16EB3DF3"/>
    <w:rPr>
      <w:rFonts w:asciiTheme="majorHAnsi" w:eastAsiaTheme="majorEastAsia" w:hAnsiTheme="majorHAnsi" w:cstheme="majorBidi"/>
      <w:i/>
      <w:iCs/>
      <w:noProof w:val="0"/>
      <w:sz w:val="30"/>
      <w:szCs w:val="30"/>
      <w:lang w:val="cs-CZ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16EB3DF3"/>
    <w:rPr>
      <w:rFonts w:asciiTheme="majorHAnsi" w:eastAsiaTheme="majorEastAsia" w:hAnsiTheme="majorHAnsi" w:cstheme="majorBidi"/>
      <w:noProof w:val="0"/>
      <w:sz w:val="28"/>
      <w:szCs w:val="28"/>
      <w:lang w:val="cs-CZ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16EB3DF3"/>
    <w:rPr>
      <w:rFonts w:asciiTheme="majorHAnsi" w:eastAsiaTheme="majorEastAsia" w:hAnsiTheme="majorHAnsi" w:cstheme="majorBidi"/>
      <w:i/>
      <w:iCs/>
      <w:noProof w:val="0"/>
      <w:sz w:val="26"/>
      <w:szCs w:val="26"/>
      <w:lang w:val="cs-CZ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16EB3DF3"/>
    <w:rPr>
      <w:rFonts w:asciiTheme="majorHAnsi" w:eastAsiaTheme="majorEastAsia" w:hAnsiTheme="majorHAnsi" w:cstheme="majorBidi"/>
      <w:noProof w:val="0"/>
      <w:sz w:val="24"/>
      <w:szCs w:val="24"/>
      <w:lang w:val="cs-CZ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16EB3DF3"/>
    <w:rPr>
      <w:rFonts w:asciiTheme="majorHAnsi" w:eastAsiaTheme="majorEastAsia" w:hAnsiTheme="majorHAnsi" w:cstheme="majorBidi"/>
      <w:i/>
      <w:iCs/>
      <w:noProof w:val="0"/>
      <w:sz w:val="22"/>
      <w:szCs w:val="22"/>
      <w:lang w:val="cs-CZ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16EB3DF3"/>
    <w:rPr>
      <w:b/>
      <w:bCs/>
      <w:i/>
      <w:iCs/>
      <w:noProof w:val="0"/>
      <w:lang w:val="cs-CZ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16EB3DF3"/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16EB3DF3"/>
    <w:pPr>
      <w:spacing w:after="400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16EB3DF3"/>
    <w:rPr>
      <w:rFonts w:asciiTheme="majorHAnsi" w:eastAsiaTheme="majorEastAsia" w:hAnsiTheme="majorHAnsi" w:cstheme="majorBidi"/>
      <w:caps/>
      <w:noProof w:val="0"/>
      <w:color w:val="44546A" w:themeColor="text2"/>
      <w:sz w:val="72"/>
      <w:szCs w:val="72"/>
      <w:lang w:val="cs-CZ"/>
    </w:rPr>
  </w:style>
  <w:style w:type="paragraph" w:styleId="Podnadpis">
    <w:name w:val="Subtitle"/>
    <w:basedOn w:val="Normln"/>
    <w:next w:val="Normln"/>
    <w:link w:val="PodnadpisChar"/>
    <w:uiPriority w:val="11"/>
    <w:qFormat/>
    <w:rsid w:val="16EB3DF3"/>
    <w:pPr>
      <w:jc w:val="center"/>
    </w:pPr>
    <w:rPr>
      <w:color w:val="44546A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16EB3DF3"/>
    <w:rPr>
      <w:noProof w:val="0"/>
      <w:color w:val="44546A" w:themeColor="text2"/>
      <w:sz w:val="28"/>
      <w:szCs w:val="28"/>
      <w:lang w:val="cs-CZ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16EB3DF3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16EB3DF3"/>
    <w:rPr>
      <w:i/>
      <w:iCs/>
      <w:noProof w:val="0"/>
      <w:color w:val="7B7B7B" w:themeColor="accent3" w:themeShade="BF"/>
      <w:sz w:val="24"/>
      <w:szCs w:val="24"/>
      <w:lang w:val="cs-CZ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16EB3DF3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16EB3DF3"/>
    <w:rPr>
      <w:rFonts w:asciiTheme="majorHAnsi" w:eastAsiaTheme="majorEastAsia" w:hAnsiTheme="majorHAnsi" w:cstheme="majorBidi"/>
      <w:caps/>
      <w:noProof w:val="0"/>
      <w:color w:val="2F5496" w:themeColor="accent1" w:themeShade="BF"/>
      <w:sz w:val="28"/>
      <w:szCs w:val="28"/>
      <w:lang w:val="cs-CZ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16EB3DF3"/>
  </w:style>
  <w:style w:type="paragraph" w:styleId="Obsah1">
    <w:name w:val="toc 1"/>
    <w:basedOn w:val="Normln"/>
    <w:next w:val="Normln"/>
    <w:uiPriority w:val="39"/>
    <w:unhideWhenUsed/>
    <w:rsid w:val="16EB3DF3"/>
    <w:pPr>
      <w:spacing w:after="100"/>
    </w:p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uiPriority w:val="39"/>
    <w:unhideWhenUsed/>
    <w:rsid w:val="16EB3DF3"/>
    <w:pPr>
      <w:spacing w:after="100"/>
      <w:ind w:left="210"/>
    </w:pPr>
  </w:style>
  <w:style w:type="paragraph" w:styleId="Obsah3">
    <w:name w:val="toc 3"/>
    <w:basedOn w:val="Normln"/>
    <w:next w:val="Normln"/>
    <w:uiPriority w:val="39"/>
    <w:unhideWhenUsed/>
    <w:rsid w:val="16EB3DF3"/>
    <w:pPr>
      <w:spacing w:after="100"/>
      <w:ind w:left="420"/>
    </w:pPr>
  </w:style>
  <w:style w:type="character" w:styleId="Odkaznakoment">
    <w:name w:val="annotation reference"/>
    <w:uiPriority w:val="99"/>
    <w:semiHidden/>
    <w:unhideWhenUsed/>
    <w:rPr>
      <w:sz w:val="16"/>
      <w:szCs w:val="16"/>
    </w:rPr>
  </w:style>
  <w:style w:type="paragraph" w:styleId="Textkomente">
    <w:name w:val="annotation text"/>
    <w:link w:val="TextkomenteChar1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uiPriority w:val="99"/>
    <w:semiHidden/>
    <w:rsid w:val="16EB3DF3"/>
    <w:rPr>
      <w:rFonts w:asciiTheme="minorHAnsi" w:eastAsiaTheme="minorEastAsia" w:hAnsiTheme="minorHAnsi" w:cstheme="minorBidi"/>
      <w:noProof w:val="0"/>
      <w:sz w:val="20"/>
      <w:szCs w:val="20"/>
      <w:lang w:val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16EB3DF3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16EB3DF3"/>
    <w:rPr>
      <w:rFonts w:ascii="Segoe UI" w:eastAsiaTheme="minorEastAsia" w:hAnsi="Segoe UI" w:cs="Segoe UI"/>
      <w:noProof w:val="0"/>
      <w:sz w:val="18"/>
      <w:szCs w:val="18"/>
      <w:lang w:val="cs-CZ"/>
    </w:rPr>
  </w:style>
  <w:style w:type="paragraph" w:styleId="Odstavecseseznamem">
    <w:name w:val="List Paragraph"/>
    <w:basedOn w:val="Normln"/>
    <w:uiPriority w:val="34"/>
    <w:qFormat/>
    <w:rsid w:val="16EB3DF3"/>
    <w:pPr>
      <w:ind w:left="720"/>
      <w:contextualSpacing/>
    </w:pPr>
  </w:style>
  <w:style w:type="paragraph" w:styleId="Obsah4">
    <w:name w:val="toc 4"/>
    <w:basedOn w:val="Normln"/>
    <w:next w:val="Normln"/>
    <w:uiPriority w:val="39"/>
    <w:unhideWhenUsed/>
    <w:rsid w:val="16EB3DF3"/>
    <w:pPr>
      <w:spacing w:after="100"/>
      <w:ind w:left="660"/>
    </w:pPr>
  </w:style>
  <w:style w:type="paragraph" w:styleId="Obsah5">
    <w:name w:val="toc 5"/>
    <w:basedOn w:val="Normln"/>
    <w:next w:val="Normln"/>
    <w:uiPriority w:val="39"/>
    <w:unhideWhenUsed/>
    <w:rsid w:val="16EB3DF3"/>
    <w:pPr>
      <w:spacing w:after="100"/>
      <w:ind w:left="880"/>
    </w:pPr>
  </w:style>
  <w:style w:type="paragraph" w:styleId="Obsah6">
    <w:name w:val="toc 6"/>
    <w:basedOn w:val="Normln"/>
    <w:next w:val="Normln"/>
    <w:uiPriority w:val="39"/>
    <w:unhideWhenUsed/>
    <w:rsid w:val="16EB3DF3"/>
    <w:pPr>
      <w:spacing w:after="100"/>
      <w:ind w:left="1100"/>
    </w:pPr>
  </w:style>
  <w:style w:type="paragraph" w:styleId="Obsah7">
    <w:name w:val="toc 7"/>
    <w:basedOn w:val="Normln"/>
    <w:next w:val="Normln"/>
    <w:uiPriority w:val="39"/>
    <w:unhideWhenUsed/>
    <w:rsid w:val="16EB3DF3"/>
    <w:pPr>
      <w:spacing w:after="100"/>
      <w:ind w:left="1320"/>
    </w:pPr>
  </w:style>
  <w:style w:type="paragraph" w:styleId="Obsah8">
    <w:name w:val="toc 8"/>
    <w:basedOn w:val="Normln"/>
    <w:next w:val="Normln"/>
    <w:uiPriority w:val="39"/>
    <w:unhideWhenUsed/>
    <w:rsid w:val="16EB3DF3"/>
    <w:pPr>
      <w:spacing w:after="100"/>
      <w:ind w:left="1540"/>
    </w:pPr>
  </w:style>
  <w:style w:type="paragraph" w:styleId="Obsah9">
    <w:name w:val="toc 9"/>
    <w:basedOn w:val="Normln"/>
    <w:next w:val="Normln"/>
    <w:uiPriority w:val="39"/>
    <w:unhideWhenUsed/>
    <w:rsid w:val="16EB3DF3"/>
    <w:pPr>
      <w:spacing w:after="100"/>
      <w:ind w:left="1760"/>
    </w:pPr>
  </w:style>
  <w:style w:type="paragraph" w:styleId="Textvysvtlivek">
    <w:name w:val="endnote text"/>
    <w:basedOn w:val="Normln"/>
    <w:link w:val="TextvysvtlivekChar"/>
    <w:uiPriority w:val="99"/>
    <w:semiHidden/>
    <w:unhideWhenUsed/>
    <w:rsid w:val="16EB3DF3"/>
    <w:pPr>
      <w:spacing w:after="0"/>
    </w:pPr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16EB3DF3"/>
    <w:rPr>
      <w:noProof w:val="0"/>
      <w:sz w:val="20"/>
      <w:szCs w:val="20"/>
      <w:lang w:val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16EB3DF3"/>
    <w:pPr>
      <w:spacing w:after="0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16EB3DF3"/>
    <w:rPr>
      <w:noProof w:val="0"/>
      <w:sz w:val="20"/>
      <w:szCs w:val="20"/>
      <w:lang w:val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Pr>
      <w:b/>
      <w:bCs/>
    </w:rPr>
  </w:style>
  <w:style w:type="character" w:customStyle="1" w:styleId="PedmtkomenteChar">
    <w:name w:val="Předmět komentáře Char"/>
    <w:basedOn w:val="TextkomenteChar1"/>
    <w:link w:val="Pedmtkomente"/>
    <w:uiPriority w:val="99"/>
    <w:semiHidden/>
    <w:rPr>
      <w:b/>
      <w:bCs/>
      <w:sz w:val="20"/>
      <w:szCs w:val="20"/>
    </w:rPr>
  </w:style>
  <w:style w:type="character" w:customStyle="1" w:styleId="TextkomenteChar1">
    <w:name w:val="Text komentáře Char1"/>
    <w:link w:val="Textkomente"/>
    <w:uiPriority w:val="99"/>
    <w:semiHidden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pn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30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4.jpeg"/><Relationship Id="rId32" Type="http://schemas.microsoft.com/office/2020/10/relationships/intelligence" Target="intelligence2.xml"/><Relationship Id="rId5" Type="http://schemas.openxmlformats.org/officeDocument/2006/relationships/webSettings" Target="webSettings.xml"/><Relationship Id="rId15" Type="http://schemas.openxmlformats.org/officeDocument/2006/relationships/image" Target="media/image50.png"/><Relationship Id="rId23" Type="http://schemas.openxmlformats.org/officeDocument/2006/relationships/image" Target="media/image13.jpg"/><Relationship Id="rId28" Type="http://schemas.openxmlformats.org/officeDocument/2006/relationships/header" Target="header1.xml"/><Relationship Id="rId10" Type="http://schemas.openxmlformats.org/officeDocument/2006/relationships/image" Target="media/image20.jpg"/><Relationship Id="rId19" Type="http://schemas.openxmlformats.org/officeDocument/2006/relationships/image" Target="media/image9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5.pn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YSOCI~1\AppData\Local\Temp\DigiME_hl_papir_sablona-CZ-5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r="http://schemas.openxmlformats.org/officeDocument/2006/relationships" xmlns:go="http://customooxmlschemas.google.com/">
  <go:docsCustomData xmlns:go="http://customooxmlschemas.google.com/" roundtripDataSignature="AMtx7mgJEkIxuRFfhcA93z0RrH09F65ENw==">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C:\Users\VYSOCI~1\AppData\Local\Temp\DigiME_hl_papir_sablona-CZ-5.dotx</Template>
  <TotalTime>37</TotalTime>
  <Pages>17</Pages>
  <Words>1966</Words>
  <Characters>11603</Characters>
  <Application>Microsoft Office Word</Application>
  <DocSecurity>0</DocSecurity>
  <Lines>96</Lines>
  <Paragraphs>27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VysocinaEducation</dc:creator>
  <cp:lastModifiedBy>Miloš Fišar</cp:lastModifiedBy>
  <cp:revision>12</cp:revision>
  <dcterms:created xsi:type="dcterms:W3CDTF">2022-03-26T18:55:00Z</dcterms:created>
  <dcterms:modified xsi:type="dcterms:W3CDTF">2022-10-24T19:40:00Z</dcterms:modified>
</cp:coreProperties>
</file>